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ABC2CC" w14:textId="2C5D07AB" w:rsidR="00C501DE" w:rsidRDefault="00C501DE"/>
    <w:p w14:paraId="07FBF2C2" w14:textId="679CA277" w:rsidR="00C501DE" w:rsidRDefault="00C501DE"/>
    <w:p w14:paraId="7F118C96" w14:textId="5F4B6322" w:rsidR="00C501DE" w:rsidRDefault="00C501DE"/>
    <w:p w14:paraId="6CD968A0" w14:textId="77777777" w:rsidR="00C501DE" w:rsidRDefault="00C501DE"/>
    <w:tbl>
      <w:tblPr>
        <w:tblStyle w:val="retailTrustTablered"/>
        <w:tblW w:w="15460" w:type="dxa"/>
        <w:tblInd w:w="-1468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1559"/>
        <w:gridCol w:w="2127"/>
        <w:gridCol w:w="1843"/>
        <w:gridCol w:w="1990"/>
        <w:gridCol w:w="1984"/>
        <w:gridCol w:w="1838"/>
        <w:gridCol w:w="1984"/>
        <w:gridCol w:w="2135"/>
      </w:tblGrid>
      <w:tr w:rsidR="00970A68" w14:paraId="651655D5" w14:textId="632C9E4B" w:rsidTr="00C501D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9" w:type="dxa"/>
            <w:shd w:val="clear" w:color="auto" w:fill="FFFFFF" w:themeFill="background1"/>
          </w:tcPr>
          <w:p w14:paraId="24BB050D" w14:textId="41A5C425" w:rsidR="00970A68" w:rsidRPr="00350F6E" w:rsidRDefault="00E16803" w:rsidP="001E0862">
            <w:pPr>
              <w:spacing w:after="120"/>
              <w:ind w:right="57"/>
              <w:rPr>
                <w:rFonts w:asciiTheme="majorHAnsi" w:hAnsiTheme="majorHAnsi" w:cstheme="majorHAnsi"/>
                <w:bCs/>
                <w:color w:val="auto"/>
                <w:sz w:val="22"/>
                <w:szCs w:val="22"/>
              </w:rPr>
            </w:pPr>
            <w:r w:rsidRPr="00350F6E">
              <w:rPr>
                <w:rFonts w:asciiTheme="majorHAnsi" w:hAnsiTheme="majorHAnsi" w:cstheme="majorHAnsi"/>
                <w:bCs/>
                <w:color w:val="auto"/>
                <w:sz w:val="22"/>
                <w:szCs w:val="22"/>
              </w:rPr>
              <w:t>Time</w:t>
            </w:r>
          </w:p>
        </w:tc>
        <w:tc>
          <w:tcPr>
            <w:tcW w:w="2127" w:type="dxa"/>
            <w:shd w:val="clear" w:color="auto" w:fill="D0CECE" w:themeFill="background2" w:themeFillShade="E6"/>
          </w:tcPr>
          <w:p w14:paraId="35BD8270" w14:textId="6E973F47" w:rsidR="00970A68" w:rsidRPr="00350F6E" w:rsidRDefault="005903C6" w:rsidP="001E0862">
            <w:pPr>
              <w:spacing w:after="120"/>
              <w:ind w:right="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Cs/>
                <w:color w:val="auto"/>
                <w:sz w:val="22"/>
                <w:szCs w:val="22"/>
              </w:rPr>
            </w:pPr>
            <w:r w:rsidRPr="00350F6E">
              <w:rPr>
                <w:rFonts w:asciiTheme="majorHAnsi" w:hAnsiTheme="majorHAnsi" w:cstheme="majorHAnsi"/>
                <w:bCs/>
                <w:color w:val="auto"/>
                <w:sz w:val="22"/>
                <w:szCs w:val="22"/>
              </w:rPr>
              <w:t>Main stage</w:t>
            </w:r>
          </w:p>
        </w:tc>
        <w:tc>
          <w:tcPr>
            <w:tcW w:w="1843" w:type="dxa"/>
            <w:shd w:val="clear" w:color="auto" w:fill="FDCB4E" w:themeFill="accent3"/>
          </w:tcPr>
          <w:p w14:paraId="4241DDCD" w14:textId="58CBC409" w:rsidR="00970A68" w:rsidRPr="00350F6E" w:rsidRDefault="0056784F" w:rsidP="001E0862">
            <w:pPr>
              <w:spacing w:after="120"/>
              <w:ind w:right="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Cs/>
                <w:color w:val="auto"/>
                <w:sz w:val="22"/>
                <w:szCs w:val="22"/>
              </w:rPr>
            </w:pPr>
            <w:r w:rsidRPr="00350F6E">
              <w:rPr>
                <w:rFonts w:asciiTheme="majorHAnsi" w:hAnsiTheme="majorHAnsi" w:cstheme="majorHAnsi"/>
                <w:bCs/>
                <w:color w:val="auto"/>
                <w:sz w:val="22"/>
                <w:szCs w:val="22"/>
              </w:rPr>
              <w:t xml:space="preserve">Inspire </w:t>
            </w:r>
            <w:r w:rsidR="00970A68" w:rsidRPr="00350F6E">
              <w:rPr>
                <w:rFonts w:asciiTheme="majorHAnsi" w:hAnsiTheme="majorHAnsi" w:cstheme="majorHAnsi"/>
                <w:bCs/>
                <w:color w:val="auto"/>
                <w:sz w:val="22"/>
                <w:szCs w:val="22"/>
              </w:rPr>
              <w:t>stage</w:t>
            </w:r>
          </w:p>
        </w:tc>
        <w:tc>
          <w:tcPr>
            <w:tcW w:w="1990" w:type="dxa"/>
          </w:tcPr>
          <w:p w14:paraId="73E6D683" w14:textId="36615A09" w:rsidR="00970A68" w:rsidRPr="00350F6E" w:rsidRDefault="0056784F" w:rsidP="001E0862">
            <w:pPr>
              <w:spacing w:after="120"/>
              <w:ind w:right="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Cs/>
                <w:color w:val="auto"/>
                <w:sz w:val="22"/>
                <w:szCs w:val="22"/>
              </w:rPr>
            </w:pPr>
            <w:r w:rsidRPr="00350F6E">
              <w:rPr>
                <w:rFonts w:asciiTheme="majorHAnsi" w:hAnsiTheme="majorHAnsi" w:cstheme="majorHAnsi"/>
                <w:bCs/>
                <w:color w:val="auto"/>
                <w:sz w:val="22"/>
                <w:szCs w:val="22"/>
              </w:rPr>
              <w:t xml:space="preserve">Empower </w:t>
            </w:r>
            <w:r w:rsidR="00970A68" w:rsidRPr="00350F6E">
              <w:rPr>
                <w:rFonts w:asciiTheme="majorHAnsi" w:hAnsiTheme="majorHAnsi" w:cstheme="majorHAnsi"/>
                <w:bCs/>
                <w:color w:val="auto"/>
                <w:sz w:val="22"/>
                <w:szCs w:val="22"/>
              </w:rPr>
              <w:t>stage</w:t>
            </w:r>
          </w:p>
        </w:tc>
        <w:tc>
          <w:tcPr>
            <w:tcW w:w="1984" w:type="dxa"/>
            <w:shd w:val="clear" w:color="auto" w:fill="6A97CF" w:themeFill="accent5"/>
          </w:tcPr>
          <w:p w14:paraId="218BD2E6" w14:textId="77777777" w:rsidR="00970A68" w:rsidRDefault="00970A68" w:rsidP="001E0862">
            <w:pPr>
              <w:spacing w:after="120"/>
              <w:ind w:right="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 w:val="0"/>
                <w:bCs/>
                <w:sz w:val="22"/>
                <w:szCs w:val="22"/>
              </w:rPr>
            </w:pPr>
            <w:r w:rsidRPr="00350F6E">
              <w:rPr>
                <w:rFonts w:asciiTheme="majorHAnsi" w:hAnsiTheme="majorHAnsi" w:cstheme="majorHAnsi"/>
                <w:bCs/>
                <w:color w:val="auto"/>
                <w:sz w:val="22"/>
                <w:szCs w:val="22"/>
              </w:rPr>
              <w:t>Energise space</w:t>
            </w:r>
          </w:p>
          <w:p w14:paraId="79C06602" w14:textId="4A831364" w:rsidR="0033412B" w:rsidRPr="00350F6E" w:rsidRDefault="0033412B" w:rsidP="001E0862">
            <w:pPr>
              <w:spacing w:after="120"/>
              <w:ind w:right="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Cs/>
                <w:color w:val="auto"/>
                <w:sz w:val="22"/>
                <w:szCs w:val="22"/>
              </w:rPr>
            </w:pPr>
          </w:p>
        </w:tc>
        <w:tc>
          <w:tcPr>
            <w:tcW w:w="5957" w:type="dxa"/>
            <w:gridSpan w:val="3"/>
            <w:shd w:val="clear" w:color="auto" w:fill="6EC2BA" w:themeFill="accent4"/>
          </w:tcPr>
          <w:p w14:paraId="41C194FD" w14:textId="36903F33" w:rsidR="00970A68" w:rsidRPr="00350F6E" w:rsidRDefault="00970A68" w:rsidP="00970A68">
            <w:pPr>
              <w:spacing w:after="120"/>
              <w:ind w:right="5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Cs/>
                <w:color w:val="auto"/>
                <w:sz w:val="22"/>
                <w:szCs w:val="22"/>
              </w:rPr>
            </w:pPr>
            <w:r w:rsidRPr="00350F6E">
              <w:rPr>
                <w:rFonts w:asciiTheme="majorHAnsi" w:hAnsiTheme="majorHAnsi" w:cstheme="majorHAnsi"/>
                <w:bCs/>
                <w:color w:val="auto"/>
                <w:sz w:val="22"/>
                <w:szCs w:val="22"/>
              </w:rPr>
              <w:t>Time to unwind</w:t>
            </w:r>
          </w:p>
        </w:tc>
      </w:tr>
      <w:tr w:rsidR="00C636AB" w14:paraId="058F001F" w14:textId="77777777" w:rsidTr="00C501D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9" w:type="dxa"/>
          </w:tcPr>
          <w:p w14:paraId="27F05F4C" w14:textId="632C122C" w:rsidR="00C636AB" w:rsidRPr="00C636AB" w:rsidRDefault="00C636AB" w:rsidP="001E0862">
            <w:pPr>
              <w:spacing w:after="120"/>
              <w:ind w:right="57"/>
              <w:rPr>
                <w:rFonts w:asciiTheme="majorHAnsi" w:hAnsiTheme="majorHAnsi" w:cstheme="majorHAnsi"/>
                <w:b w:val="0"/>
                <w:bCs/>
              </w:rPr>
            </w:pPr>
            <w:r w:rsidRPr="00C636AB">
              <w:rPr>
                <w:rFonts w:asciiTheme="majorHAnsi" w:hAnsiTheme="majorHAnsi" w:cstheme="majorHAnsi"/>
                <w:b w:val="0"/>
                <w:bCs/>
              </w:rPr>
              <w:t xml:space="preserve">09:00 </w:t>
            </w:r>
            <w:r w:rsidR="00BA2047">
              <w:rPr>
                <w:rFonts w:asciiTheme="majorHAnsi" w:hAnsiTheme="majorHAnsi" w:cstheme="majorHAnsi"/>
                <w:b w:val="0"/>
                <w:bCs/>
              </w:rPr>
              <w:t>– 09:30</w:t>
            </w:r>
          </w:p>
        </w:tc>
        <w:tc>
          <w:tcPr>
            <w:tcW w:w="13901" w:type="dxa"/>
            <w:gridSpan w:val="7"/>
          </w:tcPr>
          <w:p w14:paraId="63A329FF" w14:textId="73E50728" w:rsidR="00C636AB" w:rsidRPr="00970A68" w:rsidRDefault="00C636AB" w:rsidP="00F602AD">
            <w:pPr>
              <w:spacing w:after="120"/>
              <w:ind w:righ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Cs/>
              </w:rPr>
            </w:pPr>
            <w:r w:rsidRPr="00C636AB">
              <w:rPr>
                <w:rFonts w:asciiTheme="majorHAnsi" w:hAnsiTheme="majorHAnsi" w:cstheme="majorHAnsi"/>
                <w:bCs/>
              </w:rPr>
              <w:t>Registration</w:t>
            </w:r>
          </w:p>
        </w:tc>
      </w:tr>
      <w:tr w:rsidR="00B25505" w14:paraId="45323F5A" w14:textId="77777777" w:rsidTr="00C501D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9" w:type="dxa"/>
            <w:shd w:val="clear" w:color="auto" w:fill="FFFFFF" w:themeFill="background1"/>
          </w:tcPr>
          <w:p w14:paraId="10348060" w14:textId="3C3664FC" w:rsidR="00DA0EBF" w:rsidRDefault="00DA0EBF" w:rsidP="001E0862">
            <w:pPr>
              <w:spacing w:after="120"/>
              <w:ind w:right="57"/>
              <w:rPr>
                <w:rFonts w:asciiTheme="majorHAnsi" w:hAnsiTheme="majorHAnsi" w:cstheme="majorHAnsi"/>
                <w:b w:val="0"/>
                <w:bCs/>
              </w:rPr>
            </w:pPr>
            <w:r>
              <w:rPr>
                <w:rFonts w:asciiTheme="majorHAnsi" w:hAnsiTheme="majorHAnsi" w:cstheme="majorHAnsi"/>
                <w:b w:val="0"/>
                <w:bCs/>
              </w:rPr>
              <w:t>09:45</w:t>
            </w:r>
          </w:p>
        </w:tc>
        <w:tc>
          <w:tcPr>
            <w:tcW w:w="2127" w:type="dxa"/>
            <w:shd w:val="clear" w:color="auto" w:fill="D9D9D9" w:themeFill="background1" w:themeFillShade="D9"/>
          </w:tcPr>
          <w:p w14:paraId="492D9A3F" w14:textId="10E60DCB" w:rsidR="00DA0EBF" w:rsidRPr="00970A68" w:rsidRDefault="00DA0EBF" w:rsidP="001E0862">
            <w:pPr>
              <w:spacing w:after="120"/>
              <w:ind w:right="5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bCs/>
              </w:rPr>
            </w:pPr>
            <w:r>
              <w:rPr>
                <w:rFonts w:asciiTheme="majorHAnsi" w:hAnsiTheme="majorHAnsi" w:cstheme="majorHAnsi"/>
                <w:bCs/>
              </w:rPr>
              <w:t>Welcome</w:t>
            </w:r>
          </w:p>
        </w:tc>
        <w:tc>
          <w:tcPr>
            <w:tcW w:w="1843" w:type="dxa"/>
            <w:shd w:val="clear" w:color="auto" w:fill="FFFFFF" w:themeFill="background1"/>
          </w:tcPr>
          <w:p w14:paraId="758345A4" w14:textId="77777777" w:rsidR="00DA0EBF" w:rsidRPr="00970A68" w:rsidRDefault="00DA0EBF" w:rsidP="001E0862">
            <w:pPr>
              <w:spacing w:after="120"/>
              <w:ind w:right="5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bCs/>
              </w:rPr>
            </w:pPr>
          </w:p>
        </w:tc>
        <w:tc>
          <w:tcPr>
            <w:tcW w:w="1990" w:type="dxa"/>
            <w:shd w:val="clear" w:color="auto" w:fill="FFFFFF" w:themeFill="background1"/>
          </w:tcPr>
          <w:p w14:paraId="48138DDA" w14:textId="77777777" w:rsidR="00DA0EBF" w:rsidRPr="00970A68" w:rsidRDefault="00DA0EBF" w:rsidP="001E0862">
            <w:pPr>
              <w:spacing w:after="120"/>
              <w:ind w:right="5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bCs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3135C5FA" w14:textId="77777777" w:rsidR="00DA0EBF" w:rsidRPr="00970A68" w:rsidRDefault="00DA0EBF" w:rsidP="001E0862">
            <w:pPr>
              <w:spacing w:after="120"/>
              <w:ind w:right="5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bCs/>
              </w:rPr>
            </w:pPr>
          </w:p>
        </w:tc>
        <w:tc>
          <w:tcPr>
            <w:tcW w:w="5957" w:type="dxa"/>
            <w:gridSpan w:val="3"/>
            <w:shd w:val="clear" w:color="auto" w:fill="FFFFFF" w:themeFill="background1"/>
          </w:tcPr>
          <w:p w14:paraId="76F8E33B" w14:textId="77777777" w:rsidR="00DA0EBF" w:rsidRPr="00970A68" w:rsidRDefault="00DA0EBF" w:rsidP="00970A68">
            <w:pPr>
              <w:spacing w:after="120"/>
              <w:ind w:right="57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bCs/>
              </w:rPr>
            </w:pPr>
          </w:p>
        </w:tc>
      </w:tr>
      <w:tr w:rsidR="002238DB" w14:paraId="59AB4B35" w14:textId="77777777" w:rsidTr="00C501D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9" w:type="dxa"/>
          </w:tcPr>
          <w:p w14:paraId="246BE19F" w14:textId="0DCCF104" w:rsidR="00830639" w:rsidRDefault="00830639" w:rsidP="001E0862">
            <w:pPr>
              <w:spacing w:after="120"/>
              <w:ind w:right="57"/>
              <w:rPr>
                <w:rFonts w:asciiTheme="majorHAnsi" w:hAnsiTheme="majorHAnsi" w:cstheme="majorHAnsi"/>
                <w:b w:val="0"/>
                <w:bCs/>
              </w:rPr>
            </w:pPr>
            <w:r>
              <w:rPr>
                <w:rFonts w:asciiTheme="majorHAnsi" w:hAnsiTheme="majorHAnsi" w:cstheme="majorHAnsi"/>
                <w:b w:val="0"/>
                <w:bCs/>
              </w:rPr>
              <w:t>10:00</w:t>
            </w:r>
          </w:p>
        </w:tc>
        <w:tc>
          <w:tcPr>
            <w:tcW w:w="2127" w:type="dxa"/>
            <w:shd w:val="clear" w:color="auto" w:fill="D9D9D9" w:themeFill="background1" w:themeFillShade="D9"/>
          </w:tcPr>
          <w:p w14:paraId="59BB4F1A" w14:textId="7B503FFF" w:rsidR="00830639" w:rsidRPr="00363143" w:rsidRDefault="00830639" w:rsidP="001E0862">
            <w:pPr>
              <w:spacing w:after="120"/>
              <w:ind w:righ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Cs/>
              </w:rPr>
            </w:pPr>
            <w:r w:rsidRPr="00363143">
              <w:rPr>
                <w:rFonts w:asciiTheme="majorHAnsi" w:hAnsiTheme="majorHAnsi" w:cstheme="majorHAnsi"/>
                <w:bCs/>
              </w:rPr>
              <w:t>Jamie Laing ‘Imposter syndrome and me’</w:t>
            </w:r>
          </w:p>
        </w:tc>
        <w:tc>
          <w:tcPr>
            <w:tcW w:w="1843" w:type="dxa"/>
          </w:tcPr>
          <w:p w14:paraId="01D67715" w14:textId="77777777" w:rsidR="00830639" w:rsidRPr="00970A68" w:rsidRDefault="00830639" w:rsidP="001E0862">
            <w:pPr>
              <w:spacing w:after="120"/>
              <w:ind w:righ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Cs/>
              </w:rPr>
            </w:pPr>
          </w:p>
        </w:tc>
        <w:tc>
          <w:tcPr>
            <w:tcW w:w="1990" w:type="dxa"/>
          </w:tcPr>
          <w:p w14:paraId="1BA323EB" w14:textId="77777777" w:rsidR="00830639" w:rsidRPr="00970A68" w:rsidRDefault="00830639" w:rsidP="001E0862">
            <w:pPr>
              <w:spacing w:after="120"/>
              <w:ind w:righ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Cs/>
              </w:rPr>
            </w:pPr>
          </w:p>
        </w:tc>
        <w:tc>
          <w:tcPr>
            <w:tcW w:w="1984" w:type="dxa"/>
          </w:tcPr>
          <w:p w14:paraId="5CA5A632" w14:textId="77777777" w:rsidR="00830639" w:rsidRPr="00970A68" w:rsidRDefault="00830639" w:rsidP="0033412B">
            <w:pPr>
              <w:spacing w:after="120"/>
              <w:ind w:righ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Cs/>
              </w:rPr>
            </w:pPr>
          </w:p>
        </w:tc>
        <w:tc>
          <w:tcPr>
            <w:tcW w:w="1838" w:type="dxa"/>
          </w:tcPr>
          <w:p w14:paraId="6684801B" w14:textId="77777777" w:rsidR="00830639" w:rsidRPr="00970A68" w:rsidRDefault="00830639" w:rsidP="0033412B">
            <w:pPr>
              <w:spacing w:after="120"/>
              <w:ind w:righ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Cs/>
              </w:rPr>
            </w:pPr>
          </w:p>
        </w:tc>
        <w:tc>
          <w:tcPr>
            <w:tcW w:w="1984" w:type="dxa"/>
            <w:shd w:val="clear" w:color="auto" w:fill="6EC2BA" w:themeFill="accent4"/>
          </w:tcPr>
          <w:p w14:paraId="6225B2B2" w14:textId="42CBC6FA" w:rsidR="00350F6E" w:rsidRDefault="00830639" w:rsidP="0033412B">
            <w:pPr>
              <w:spacing w:after="120"/>
              <w:ind w:righ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Cs/>
              </w:rPr>
            </w:pPr>
            <w:r>
              <w:rPr>
                <w:rFonts w:asciiTheme="majorHAnsi" w:hAnsiTheme="majorHAnsi" w:cstheme="majorHAnsi"/>
                <w:bCs/>
              </w:rPr>
              <w:t xml:space="preserve">Crafting – </w:t>
            </w:r>
            <w:r w:rsidR="002B0476">
              <w:rPr>
                <w:rFonts w:asciiTheme="majorHAnsi" w:hAnsiTheme="majorHAnsi" w:cstheme="majorHAnsi"/>
                <w:bCs/>
              </w:rPr>
              <w:t>brush lettering</w:t>
            </w:r>
          </w:p>
          <w:p w14:paraId="0433784F" w14:textId="4F3C94CF" w:rsidR="00830639" w:rsidRPr="00970A68" w:rsidRDefault="00830639" w:rsidP="0033412B">
            <w:pPr>
              <w:spacing w:after="120"/>
              <w:ind w:righ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Cs/>
              </w:rPr>
            </w:pPr>
            <w:r>
              <w:rPr>
                <w:rFonts w:asciiTheme="majorHAnsi" w:hAnsiTheme="majorHAnsi" w:cstheme="majorHAnsi"/>
                <w:bCs/>
              </w:rPr>
              <w:t>(10:00 – 11:00)</w:t>
            </w:r>
          </w:p>
        </w:tc>
        <w:tc>
          <w:tcPr>
            <w:tcW w:w="2135" w:type="dxa"/>
            <w:shd w:val="clear" w:color="auto" w:fill="6EC2BA" w:themeFill="accent4"/>
            <w:vAlign w:val="center"/>
          </w:tcPr>
          <w:p w14:paraId="7D245A76" w14:textId="77777777" w:rsidR="00F602AD" w:rsidRDefault="00830639" w:rsidP="00F602AD">
            <w:pPr>
              <w:spacing w:after="120"/>
              <w:ind w:righ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Cs/>
              </w:rPr>
            </w:pPr>
            <w:r>
              <w:rPr>
                <w:rFonts w:asciiTheme="majorHAnsi" w:hAnsiTheme="majorHAnsi" w:cstheme="majorHAnsi"/>
                <w:bCs/>
              </w:rPr>
              <w:t xml:space="preserve">Barista </w:t>
            </w:r>
            <w:r w:rsidR="0056784F">
              <w:rPr>
                <w:rFonts w:asciiTheme="majorHAnsi" w:hAnsiTheme="majorHAnsi" w:cstheme="majorHAnsi"/>
                <w:bCs/>
              </w:rPr>
              <w:t>master</w:t>
            </w:r>
            <w:r>
              <w:rPr>
                <w:rFonts w:asciiTheme="majorHAnsi" w:hAnsiTheme="majorHAnsi" w:cstheme="majorHAnsi"/>
                <w:bCs/>
              </w:rPr>
              <w:t>class</w:t>
            </w:r>
            <w:r w:rsidR="0056784F">
              <w:rPr>
                <w:rFonts w:asciiTheme="majorHAnsi" w:hAnsiTheme="majorHAnsi" w:cstheme="majorHAnsi"/>
                <w:bCs/>
              </w:rPr>
              <w:t xml:space="preserve"> </w:t>
            </w:r>
          </w:p>
          <w:p w14:paraId="59E5A301" w14:textId="1B67EE0E" w:rsidR="00830639" w:rsidRPr="00970A68" w:rsidRDefault="0056784F" w:rsidP="00F602AD">
            <w:pPr>
              <w:spacing w:after="120"/>
              <w:ind w:righ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Cs/>
              </w:rPr>
            </w:pPr>
            <w:r>
              <w:rPr>
                <w:rFonts w:asciiTheme="majorHAnsi" w:hAnsiTheme="majorHAnsi" w:cstheme="majorHAnsi"/>
                <w:bCs/>
              </w:rPr>
              <w:t>(10:00 – 10:30)</w:t>
            </w:r>
          </w:p>
        </w:tc>
      </w:tr>
      <w:tr w:rsidR="002B0476" w14:paraId="0D757AEE" w14:textId="77777777" w:rsidTr="00C501D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9" w:type="dxa"/>
            <w:shd w:val="clear" w:color="auto" w:fill="FFFFFF" w:themeFill="background1"/>
          </w:tcPr>
          <w:p w14:paraId="425E3225" w14:textId="0A46D549" w:rsidR="002B0476" w:rsidRDefault="002B0476" w:rsidP="001E0862">
            <w:pPr>
              <w:spacing w:after="120"/>
              <w:ind w:right="57"/>
              <w:rPr>
                <w:rFonts w:asciiTheme="majorHAnsi" w:hAnsiTheme="majorHAnsi" w:cstheme="majorHAnsi"/>
                <w:b w:val="0"/>
                <w:bCs/>
              </w:rPr>
            </w:pPr>
            <w:r>
              <w:rPr>
                <w:rFonts w:asciiTheme="majorHAnsi" w:hAnsiTheme="majorHAnsi" w:cstheme="majorHAnsi"/>
                <w:b w:val="0"/>
                <w:bCs/>
              </w:rPr>
              <w:t xml:space="preserve">10:55 </w:t>
            </w:r>
          </w:p>
        </w:tc>
        <w:tc>
          <w:tcPr>
            <w:tcW w:w="2127" w:type="dxa"/>
            <w:shd w:val="clear" w:color="auto" w:fill="FFFFFF" w:themeFill="background1"/>
          </w:tcPr>
          <w:p w14:paraId="32B68072" w14:textId="77777777" w:rsidR="002B0476" w:rsidRPr="00970A68" w:rsidRDefault="002B0476" w:rsidP="001E0862">
            <w:pPr>
              <w:spacing w:after="120"/>
              <w:ind w:right="5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bCs/>
              </w:rPr>
            </w:pPr>
          </w:p>
        </w:tc>
        <w:tc>
          <w:tcPr>
            <w:tcW w:w="1843" w:type="dxa"/>
            <w:shd w:val="clear" w:color="auto" w:fill="FDCB4E" w:themeFill="accent3"/>
          </w:tcPr>
          <w:p w14:paraId="1E6A6870" w14:textId="0516D18B" w:rsidR="002B0476" w:rsidRPr="00970A68" w:rsidRDefault="002B0476" w:rsidP="001E0862">
            <w:pPr>
              <w:spacing w:after="120"/>
              <w:ind w:right="5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bCs/>
              </w:rPr>
            </w:pPr>
            <w:r>
              <w:rPr>
                <w:rFonts w:asciiTheme="majorHAnsi" w:hAnsiTheme="majorHAnsi" w:cstheme="majorHAnsi"/>
                <w:bCs/>
              </w:rPr>
              <w:t>Secrets of resilience panel</w:t>
            </w:r>
          </w:p>
        </w:tc>
        <w:tc>
          <w:tcPr>
            <w:tcW w:w="1990" w:type="dxa"/>
            <w:shd w:val="clear" w:color="auto" w:fill="EC6669" w:themeFill="accent6"/>
          </w:tcPr>
          <w:p w14:paraId="73354E0D" w14:textId="1BCFC972" w:rsidR="002B0476" w:rsidRPr="00970A68" w:rsidRDefault="002B0476" w:rsidP="001E0862">
            <w:pPr>
              <w:spacing w:after="120"/>
              <w:ind w:right="5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bCs/>
              </w:rPr>
            </w:pPr>
            <w:r>
              <w:rPr>
                <w:rFonts w:asciiTheme="majorHAnsi" w:hAnsiTheme="majorHAnsi" w:cstheme="majorHAnsi"/>
                <w:bCs/>
              </w:rPr>
              <w:t>Finding your cheerleaders panel</w:t>
            </w:r>
          </w:p>
        </w:tc>
        <w:tc>
          <w:tcPr>
            <w:tcW w:w="1984" w:type="dxa"/>
            <w:shd w:val="clear" w:color="auto" w:fill="6A97CF" w:themeFill="accent5"/>
          </w:tcPr>
          <w:p w14:paraId="5F003FDB" w14:textId="2C7CA874" w:rsidR="002B0476" w:rsidRPr="00970A68" w:rsidRDefault="002B0476" w:rsidP="0033412B">
            <w:pPr>
              <w:spacing w:after="120"/>
              <w:ind w:right="5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bCs/>
              </w:rPr>
            </w:pPr>
            <w:r>
              <w:rPr>
                <w:rFonts w:asciiTheme="majorHAnsi" w:hAnsiTheme="majorHAnsi" w:cstheme="majorHAnsi"/>
                <w:bCs/>
              </w:rPr>
              <w:t>Guided breathing workshop</w:t>
            </w:r>
          </w:p>
        </w:tc>
        <w:tc>
          <w:tcPr>
            <w:tcW w:w="1838" w:type="dxa"/>
            <w:shd w:val="clear" w:color="auto" w:fill="6EC2BA" w:themeFill="accent4"/>
            <w:vAlign w:val="center"/>
          </w:tcPr>
          <w:p w14:paraId="6FCCFC5B" w14:textId="2292700D" w:rsidR="002B0476" w:rsidRPr="00970A68" w:rsidRDefault="002B0476" w:rsidP="0033412B">
            <w:pPr>
              <w:spacing w:after="120"/>
              <w:ind w:right="5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bCs/>
              </w:rPr>
            </w:pPr>
            <w:r>
              <w:rPr>
                <w:rFonts w:asciiTheme="majorHAnsi" w:hAnsiTheme="majorHAnsi" w:cstheme="majorHAnsi"/>
                <w:bCs/>
              </w:rPr>
              <w:t>Brain-boosting breakfast demo</w:t>
            </w:r>
          </w:p>
        </w:tc>
        <w:tc>
          <w:tcPr>
            <w:tcW w:w="1984" w:type="dxa"/>
            <w:vMerge w:val="restart"/>
            <w:shd w:val="clear" w:color="auto" w:fill="6EC2BA" w:themeFill="accent4"/>
            <w:vAlign w:val="center"/>
          </w:tcPr>
          <w:p w14:paraId="10275034" w14:textId="5D7B3744" w:rsidR="002B0476" w:rsidRDefault="002B0476" w:rsidP="0033412B">
            <w:pPr>
              <w:spacing w:after="120"/>
              <w:ind w:right="5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bCs/>
              </w:rPr>
            </w:pPr>
            <w:r>
              <w:rPr>
                <w:rFonts w:asciiTheme="majorHAnsi" w:hAnsiTheme="majorHAnsi" w:cstheme="majorHAnsi"/>
                <w:bCs/>
              </w:rPr>
              <w:t xml:space="preserve">Crafting – floral sketching </w:t>
            </w:r>
          </w:p>
          <w:p w14:paraId="25FA2E10" w14:textId="2715B6D7" w:rsidR="002B0476" w:rsidRPr="00970A68" w:rsidRDefault="002B0476" w:rsidP="647C6B53">
            <w:pPr>
              <w:spacing w:after="120"/>
              <w:ind w:right="5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Bidi"/>
              </w:rPr>
            </w:pPr>
            <w:r w:rsidRPr="647C6B53">
              <w:rPr>
                <w:rFonts w:asciiTheme="majorHAnsi" w:hAnsiTheme="majorHAnsi" w:cstheme="majorBidi"/>
              </w:rPr>
              <w:t>(11:20 – 12:20)</w:t>
            </w:r>
          </w:p>
        </w:tc>
        <w:tc>
          <w:tcPr>
            <w:tcW w:w="2135" w:type="dxa"/>
            <w:shd w:val="clear" w:color="auto" w:fill="6EC2BA" w:themeFill="accent4"/>
            <w:vAlign w:val="center"/>
          </w:tcPr>
          <w:p w14:paraId="0731C53A" w14:textId="77777777" w:rsidR="002B0476" w:rsidRDefault="002B0476" w:rsidP="00F602AD">
            <w:pPr>
              <w:spacing w:after="120"/>
              <w:ind w:right="5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bCs/>
              </w:rPr>
            </w:pPr>
            <w:r>
              <w:rPr>
                <w:rFonts w:asciiTheme="majorHAnsi" w:hAnsiTheme="majorHAnsi" w:cstheme="majorHAnsi"/>
                <w:bCs/>
              </w:rPr>
              <w:t xml:space="preserve">Barista masterclass </w:t>
            </w:r>
          </w:p>
          <w:p w14:paraId="279EAD92" w14:textId="42245731" w:rsidR="002B0476" w:rsidRPr="00970A68" w:rsidRDefault="002B0476" w:rsidP="00F602AD">
            <w:pPr>
              <w:spacing w:after="120"/>
              <w:ind w:right="5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bCs/>
              </w:rPr>
            </w:pPr>
            <w:r>
              <w:rPr>
                <w:rFonts w:asciiTheme="majorHAnsi" w:hAnsiTheme="majorHAnsi" w:cstheme="majorHAnsi"/>
                <w:bCs/>
              </w:rPr>
              <w:t>(11:00 – 11:30)</w:t>
            </w:r>
          </w:p>
        </w:tc>
      </w:tr>
      <w:tr w:rsidR="002B0476" w14:paraId="3EDBC3BA" w14:textId="77777777" w:rsidTr="00C501D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9" w:type="dxa"/>
          </w:tcPr>
          <w:p w14:paraId="16A01EAD" w14:textId="5A711926" w:rsidR="002B0476" w:rsidRDefault="002B0476" w:rsidP="001E0862">
            <w:pPr>
              <w:spacing w:after="120"/>
              <w:ind w:right="57"/>
              <w:rPr>
                <w:rFonts w:asciiTheme="majorHAnsi" w:hAnsiTheme="majorHAnsi" w:cstheme="majorHAnsi"/>
                <w:b w:val="0"/>
                <w:bCs/>
              </w:rPr>
            </w:pPr>
            <w:r>
              <w:rPr>
                <w:rFonts w:asciiTheme="majorHAnsi" w:hAnsiTheme="majorHAnsi" w:cstheme="majorHAnsi"/>
                <w:b w:val="0"/>
                <w:bCs/>
              </w:rPr>
              <w:t>11:30</w:t>
            </w:r>
          </w:p>
        </w:tc>
        <w:tc>
          <w:tcPr>
            <w:tcW w:w="2127" w:type="dxa"/>
          </w:tcPr>
          <w:p w14:paraId="17C5899F" w14:textId="77777777" w:rsidR="002B0476" w:rsidRPr="00970A68" w:rsidRDefault="002B0476" w:rsidP="001E0862">
            <w:pPr>
              <w:spacing w:after="120"/>
              <w:ind w:righ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Cs/>
              </w:rPr>
            </w:pPr>
          </w:p>
        </w:tc>
        <w:tc>
          <w:tcPr>
            <w:tcW w:w="1843" w:type="dxa"/>
            <w:shd w:val="clear" w:color="auto" w:fill="FDCB4E" w:themeFill="accent3"/>
          </w:tcPr>
          <w:p w14:paraId="103D6A23" w14:textId="109EB31B" w:rsidR="002B0476" w:rsidRPr="00970A68" w:rsidRDefault="002B0476" w:rsidP="001E0862">
            <w:pPr>
              <w:spacing w:after="120"/>
              <w:ind w:righ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Cs/>
              </w:rPr>
            </w:pPr>
            <w:r>
              <w:rPr>
                <w:rFonts w:asciiTheme="majorHAnsi" w:hAnsiTheme="majorHAnsi" w:cstheme="majorHAnsi"/>
                <w:bCs/>
              </w:rPr>
              <w:t>Money clinic Q&amp;A</w:t>
            </w:r>
          </w:p>
        </w:tc>
        <w:tc>
          <w:tcPr>
            <w:tcW w:w="1990" w:type="dxa"/>
            <w:shd w:val="clear" w:color="auto" w:fill="EC6669" w:themeFill="accent6"/>
          </w:tcPr>
          <w:p w14:paraId="1F1D7E3C" w14:textId="6D63F9E2" w:rsidR="002B0476" w:rsidRPr="00970A68" w:rsidRDefault="002B0476" w:rsidP="001E0862">
            <w:pPr>
              <w:spacing w:after="120"/>
              <w:ind w:righ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Cs/>
              </w:rPr>
            </w:pPr>
            <w:r>
              <w:rPr>
                <w:rFonts w:asciiTheme="majorHAnsi" w:hAnsiTheme="majorHAnsi" w:cstheme="majorHAnsi"/>
                <w:bCs/>
              </w:rPr>
              <w:t>Preventing burnout masterclass</w:t>
            </w:r>
          </w:p>
        </w:tc>
        <w:tc>
          <w:tcPr>
            <w:tcW w:w="1984" w:type="dxa"/>
            <w:shd w:val="clear" w:color="auto" w:fill="6A97CF" w:themeFill="accent5"/>
          </w:tcPr>
          <w:p w14:paraId="394A7BF5" w14:textId="6EB8421E" w:rsidR="002B0476" w:rsidRPr="00970A68" w:rsidRDefault="002B0476" w:rsidP="647C6B53">
            <w:pPr>
              <w:spacing w:after="120"/>
              <w:ind w:righ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Bidi"/>
              </w:rPr>
            </w:pPr>
            <w:r w:rsidRPr="647C6B53">
              <w:rPr>
                <w:rFonts w:asciiTheme="majorHAnsi" w:hAnsiTheme="majorHAnsi" w:cstheme="majorBidi"/>
              </w:rPr>
              <w:t>Face yoga workshop</w:t>
            </w:r>
          </w:p>
          <w:p w14:paraId="49807C25" w14:textId="331F5F19" w:rsidR="002B0476" w:rsidRPr="00970A68" w:rsidRDefault="002B0476" w:rsidP="647C6B53">
            <w:pPr>
              <w:spacing w:after="120"/>
              <w:ind w:righ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Bidi"/>
              </w:rPr>
            </w:pPr>
            <w:r w:rsidRPr="647C6B53">
              <w:rPr>
                <w:rFonts w:asciiTheme="majorHAnsi" w:hAnsiTheme="majorHAnsi" w:cstheme="majorBidi"/>
              </w:rPr>
              <w:t>(11:30 – 11:50)</w:t>
            </w:r>
          </w:p>
        </w:tc>
        <w:tc>
          <w:tcPr>
            <w:tcW w:w="1838" w:type="dxa"/>
          </w:tcPr>
          <w:p w14:paraId="66AE152D" w14:textId="00BB9D65" w:rsidR="002B0476" w:rsidRPr="00970A68" w:rsidRDefault="002B0476" w:rsidP="0033412B">
            <w:pPr>
              <w:spacing w:after="120"/>
              <w:ind w:righ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Cs/>
              </w:rPr>
            </w:pPr>
          </w:p>
        </w:tc>
        <w:tc>
          <w:tcPr>
            <w:tcW w:w="1984" w:type="dxa"/>
            <w:vMerge/>
            <w:vAlign w:val="center"/>
          </w:tcPr>
          <w:p w14:paraId="3F6F5210" w14:textId="513690FE" w:rsidR="002B0476" w:rsidRPr="00970A68" w:rsidRDefault="002B0476" w:rsidP="0033412B">
            <w:pPr>
              <w:spacing w:after="120"/>
              <w:ind w:righ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Cs/>
              </w:rPr>
            </w:pPr>
          </w:p>
        </w:tc>
        <w:tc>
          <w:tcPr>
            <w:tcW w:w="2135" w:type="dxa"/>
          </w:tcPr>
          <w:p w14:paraId="612761B2" w14:textId="2D5D12FC" w:rsidR="002B0476" w:rsidRPr="00970A68" w:rsidRDefault="002B0476" w:rsidP="00F602AD">
            <w:pPr>
              <w:spacing w:after="120"/>
              <w:ind w:righ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Cs/>
              </w:rPr>
            </w:pPr>
          </w:p>
        </w:tc>
      </w:tr>
      <w:tr w:rsidR="002B0476" w14:paraId="26C6FB85" w14:textId="77777777" w:rsidTr="002B047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9" w:type="dxa"/>
            <w:shd w:val="clear" w:color="auto" w:fill="FFFFFF" w:themeFill="background1"/>
          </w:tcPr>
          <w:p w14:paraId="7A87E0AF" w14:textId="210702FB" w:rsidR="002B0476" w:rsidRDefault="002B0476" w:rsidP="001E0862">
            <w:pPr>
              <w:spacing w:after="120"/>
              <w:ind w:right="57"/>
              <w:rPr>
                <w:rFonts w:asciiTheme="majorHAnsi" w:hAnsiTheme="majorHAnsi" w:cstheme="majorHAnsi"/>
                <w:b w:val="0"/>
                <w:bCs/>
              </w:rPr>
            </w:pPr>
            <w:r>
              <w:rPr>
                <w:rFonts w:asciiTheme="majorHAnsi" w:hAnsiTheme="majorHAnsi" w:cstheme="majorHAnsi"/>
                <w:b w:val="0"/>
                <w:bCs/>
              </w:rPr>
              <w:t>12:00</w:t>
            </w:r>
          </w:p>
        </w:tc>
        <w:tc>
          <w:tcPr>
            <w:tcW w:w="2127" w:type="dxa"/>
            <w:shd w:val="clear" w:color="auto" w:fill="FFFFFF" w:themeFill="background1"/>
          </w:tcPr>
          <w:p w14:paraId="49C3A218" w14:textId="77777777" w:rsidR="002B0476" w:rsidRPr="00970A68" w:rsidRDefault="002B0476" w:rsidP="001E0862">
            <w:pPr>
              <w:spacing w:after="120"/>
              <w:ind w:right="5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bCs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712E4AC2" w14:textId="77777777" w:rsidR="002B0476" w:rsidRPr="00970A68" w:rsidRDefault="002B0476" w:rsidP="001E0862">
            <w:pPr>
              <w:spacing w:after="120"/>
              <w:ind w:right="5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bCs/>
              </w:rPr>
            </w:pPr>
          </w:p>
        </w:tc>
        <w:tc>
          <w:tcPr>
            <w:tcW w:w="1990" w:type="dxa"/>
            <w:shd w:val="clear" w:color="auto" w:fill="FFFFFF" w:themeFill="background1"/>
          </w:tcPr>
          <w:p w14:paraId="17F6DEBA" w14:textId="77777777" w:rsidR="002B0476" w:rsidRPr="00970A68" w:rsidRDefault="002B0476" w:rsidP="001E0862">
            <w:pPr>
              <w:spacing w:after="120"/>
              <w:ind w:right="5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bCs/>
              </w:rPr>
            </w:pPr>
          </w:p>
        </w:tc>
        <w:tc>
          <w:tcPr>
            <w:tcW w:w="1984" w:type="dxa"/>
            <w:shd w:val="clear" w:color="auto" w:fill="6A97CF" w:themeFill="accent5"/>
          </w:tcPr>
          <w:p w14:paraId="181BD505" w14:textId="1F91D4E5" w:rsidR="002B0476" w:rsidRDefault="002B0476" w:rsidP="647C6B53">
            <w:pPr>
              <w:spacing w:after="120"/>
              <w:ind w:right="5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Bidi"/>
              </w:rPr>
            </w:pPr>
            <w:r w:rsidRPr="647C6B53">
              <w:rPr>
                <w:rFonts w:asciiTheme="majorHAnsi" w:hAnsiTheme="majorHAnsi" w:cstheme="majorBidi"/>
              </w:rPr>
              <w:t xml:space="preserve">Stretch workshop with LJ Flanders </w:t>
            </w:r>
          </w:p>
          <w:p w14:paraId="74CB4EEC" w14:textId="4271309F" w:rsidR="002B0476" w:rsidRPr="00970A68" w:rsidRDefault="002B0476" w:rsidP="0033412B">
            <w:pPr>
              <w:spacing w:after="120"/>
              <w:ind w:right="5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bCs/>
              </w:rPr>
            </w:pPr>
            <w:r>
              <w:rPr>
                <w:rFonts w:asciiTheme="majorHAnsi" w:hAnsiTheme="majorHAnsi" w:cstheme="majorHAnsi"/>
                <w:bCs/>
              </w:rPr>
              <w:t>(</w:t>
            </w:r>
            <w:r w:rsidR="004E1960">
              <w:rPr>
                <w:rFonts w:asciiTheme="majorHAnsi" w:hAnsiTheme="majorHAnsi" w:cstheme="majorHAnsi"/>
                <w:bCs/>
              </w:rPr>
              <w:t>11:55</w:t>
            </w:r>
            <w:r>
              <w:rPr>
                <w:rFonts w:asciiTheme="majorHAnsi" w:hAnsiTheme="majorHAnsi" w:cstheme="majorHAnsi"/>
                <w:bCs/>
              </w:rPr>
              <w:t xml:space="preserve"> – 12:</w:t>
            </w:r>
            <w:r w:rsidR="004E1960">
              <w:rPr>
                <w:rFonts w:asciiTheme="majorHAnsi" w:hAnsiTheme="majorHAnsi" w:cstheme="majorHAnsi"/>
                <w:bCs/>
              </w:rPr>
              <w:t>15</w:t>
            </w:r>
            <w:r>
              <w:rPr>
                <w:rFonts w:asciiTheme="majorHAnsi" w:hAnsiTheme="majorHAnsi" w:cstheme="majorHAnsi"/>
                <w:bCs/>
              </w:rPr>
              <w:t>)</w:t>
            </w:r>
          </w:p>
        </w:tc>
        <w:tc>
          <w:tcPr>
            <w:tcW w:w="1838" w:type="dxa"/>
            <w:shd w:val="clear" w:color="auto" w:fill="FFFFFF" w:themeFill="background1"/>
          </w:tcPr>
          <w:p w14:paraId="04C34D30" w14:textId="77777777" w:rsidR="002B0476" w:rsidRPr="00970A68" w:rsidRDefault="002B0476" w:rsidP="0033412B">
            <w:pPr>
              <w:spacing w:after="120"/>
              <w:ind w:right="57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bCs/>
              </w:rPr>
            </w:pPr>
          </w:p>
        </w:tc>
        <w:tc>
          <w:tcPr>
            <w:tcW w:w="1984" w:type="dxa"/>
            <w:vMerge/>
            <w:shd w:val="clear" w:color="auto" w:fill="6EC2BA" w:themeFill="accent4"/>
            <w:vAlign w:val="center"/>
          </w:tcPr>
          <w:p w14:paraId="5374DE70" w14:textId="02101C54" w:rsidR="002B0476" w:rsidRPr="00830639" w:rsidRDefault="002B0476" w:rsidP="0033412B">
            <w:pPr>
              <w:spacing w:after="120"/>
              <w:ind w:right="5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bCs/>
                <w:highlight w:val="lightGray"/>
              </w:rPr>
            </w:pPr>
          </w:p>
        </w:tc>
        <w:tc>
          <w:tcPr>
            <w:tcW w:w="2135" w:type="dxa"/>
            <w:shd w:val="clear" w:color="auto" w:fill="6EC2BA" w:themeFill="accent4"/>
          </w:tcPr>
          <w:p w14:paraId="2C6C3EBC" w14:textId="77777777" w:rsidR="002B0476" w:rsidRDefault="002B0476" w:rsidP="00F602AD">
            <w:pPr>
              <w:spacing w:after="120"/>
              <w:ind w:right="5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bCs/>
              </w:rPr>
            </w:pPr>
            <w:r>
              <w:rPr>
                <w:rFonts w:asciiTheme="majorHAnsi" w:hAnsiTheme="majorHAnsi" w:cstheme="majorHAnsi"/>
                <w:bCs/>
              </w:rPr>
              <w:t xml:space="preserve">Barista masterclass </w:t>
            </w:r>
          </w:p>
          <w:p w14:paraId="3F9F1322" w14:textId="54ADD90A" w:rsidR="002B0476" w:rsidRDefault="002B0476" w:rsidP="00F602AD">
            <w:pPr>
              <w:spacing w:after="120"/>
              <w:ind w:right="5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bCs/>
              </w:rPr>
            </w:pPr>
            <w:r>
              <w:rPr>
                <w:rFonts w:asciiTheme="majorHAnsi" w:hAnsiTheme="majorHAnsi" w:cstheme="majorHAnsi"/>
                <w:bCs/>
              </w:rPr>
              <w:t>(12:00 – 12:30)</w:t>
            </w:r>
          </w:p>
          <w:p w14:paraId="369FAD45" w14:textId="76AF56BA" w:rsidR="002B0476" w:rsidRPr="00970A68" w:rsidRDefault="002B0476" w:rsidP="00F602AD">
            <w:pPr>
              <w:spacing w:after="120"/>
              <w:ind w:right="5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bCs/>
              </w:rPr>
            </w:pPr>
          </w:p>
        </w:tc>
      </w:tr>
    </w:tbl>
    <w:p w14:paraId="6554B789" w14:textId="77777777" w:rsidR="003B6E54" w:rsidRDefault="003B6E54" w:rsidP="003153E0">
      <w:pPr>
        <w:spacing w:after="120"/>
        <w:ind w:right="57"/>
        <w:rPr>
          <w:rFonts w:asciiTheme="majorHAnsi" w:hAnsiTheme="majorHAnsi" w:cstheme="majorHAnsi"/>
          <w:b/>
          <w:bCs/>
        </w:rPr>
      </w:pPr>
    </w:p>
    <w:p w14:paraId="514BC903" w14:textId="77777777" w:rsidR="00C501DE" w:rsidRDefault="00C501DE" w:rsidP="003153E0">
      <w:pPr>
        <w:spacing w:after="120"/>
        <w:ind w:right="57"/>
        <w:rPr>
          <w:rFonts w:asciiTheme="majorHAnsi" w:hAnsiTheme="majorHAnsi" w:cstheme="majorHAnsi"/>
          <w:b/>
          <w:bCs/>
        </w:rPr>
      </w:pPr>
    </w:p>
    <w:p w14:paraId="2AD35F5D" w14:textId="77777777" w:rsidR="00C501DE" w:rsidRDefault="00C501DE" w:rsidP="003153E0">
      <w:pPr>
        <w:spacing w:after="120"/>
        <w:ind w:right="57"/>
        <w:rPr>
          <w:rFonts w:asciiTheme="majorHAnsi" w:hAnsiTheme="majorHAnsi" w:cstheme="majorHAnsi"/>
          <w:b/>
          <w:bCs/>
        </w:rPr>
      </w:pPr>
    </w:p>
    <w:p w14:paraId="77BAF6BD" w14:textId="77777777" w:rsidR="00C501DE" w:rsidRDefault="00C501DE" w:rsidP="003153E0">
      <w:pPr>
        <w:spacing w:after="120"/>
        <w:ind w:right="57"/>
        <w:rPr>
          <w:rFonts w:asciiTheme="majorHAnsi" w:hAnsiTheme="majorHAnsi" w:cstheme="majorHAnsi"/>
          <w:b/>
          <w:bCs/>
        </w:rPr>
      </w:pPr>
    </w:p>
    <w:p w14:paraId="2EAC0146" w14:textId="77777777" w:rsidR="00C501DE" w:rsidRDefault="00C501DE" w:rsidP="003153E0">
      <w:pPr>
        <w:spacing w:after="120"/>
        <w:ind w:right="57"/>
        <w:rPr>
          <w:rFonts w:asciiTheme="majorHAnsi" w:hAnsiTheme="majorHAnsi" w:cstheme="majorHAnsi"/>
          <w:b/>
          <w:bCs/>
        </w:rPr>
      </w:pPr>
    </w:p>
    <w:tbl>
      <w:tblPr>
        <w:tblStyle w:val="retailTrustTablered"/>
        <w:tblpPr w:leftFromText="180" w:rightFromText="180" w:vertAnchor="page" w:horzAnchor="margin" w:tblpXSpec="center" w:tblpY="2833"/>
        <w:tblW w:w="15457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1559"/>
        <w:gridCol w:w="2127"/>
        <w:gridCol w:w="1843"/>
        <w:gridCol w:w="1990"/>
        <w:gridCol w:w="1984"/>
        <w:gridCol w:w="1838"/>
        <w:gridCol w:w="1984"/>
        <w:gridCol w:w="2132"/>
      </w:tblGrid>
      <w:tr w:rsidR="00C501DE" w:rsidRPr="003153E0" w14:paraId="1C67F69C" w14:textId="77777777" w:rsidTr="00C501D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9" w:type="dxa"/>
            <w:shd w:val="clear" w:color="auto" w:fill="FFFFFF" w:themeFill="background1"/>
          </w:tcPr>
          <w:p w14:paraId="19AC1AAB" w14:textId="77777777" w:rsidR="00C501DE" w:rsidRPr="0033412B" w:rsidRDefault="00C501DE" w:rsidP="00C501DE">
            <w:pPr>
              <w:spacing w:after="120"/>
              <w:ind w:right="57"/>
              <w:rPr>
                <w:rFonts w:asciiTheme="majorHAnsi" w:hAnsiTheme="majorHAnsi" w:cstheme="majorHAnsi"/>
                <w:bCs/>
                <w:color w:val="auto"/>
                <w:sz w:val="22"/>
                <w:szCs w:val="22"/>
              </w:rPr>
            </w:pPr>
            <w:r w:rsidRPr="0033412B">
              <w:rPr>
                <w:rFonts w:asciiTheme="majorHAnsi" w:hAnsiTheme="majorHAnsi" w:cstheme="majorHAnsi"/>
                <w:bCs/>
                <w:color w:val="auto"/>
                <w:sz w:val="22"/>
                <w:szCs w:val="22"/>
              </w:rPr>
              <w:t>Time</w:t>
            </w:r>
          </w:p>
        </w:tc>
        <w:tc>
          <w:tcPr>
            <w:tcW w:w="2127" w:type="dxa"/>
            <w:shd w:val="clear" w:color="auto" w:fill="ADAFAF" w:themeFill="text1" w:themeFillTint="66"/>
          </w:tcPr>
          <w:p w14:paraId="7A87D9F9" w14:textId="77777777" w:rsidR="00C501DE" w:rsidRPr="0033412B" w:rsidRDefault="00C501DE" w:rsidP="00C501DE">
            <w:pPr>
              <w:spacing w:after="120"/>
              <w:ind w:right="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Cs/>
                <w:color w:val="auto"/>
                <w:sz w:val="22"/>
                <w:szCs w:val="22"/>
              </w:rPr>
            </w:pPr>
            <w:r w:rsidRPr="0033412B">
              <w:rPr>
                <w:rFonts w:asciiTheme="majorHAnsi" w:hAnsiTheme="majorHAnsi" w:cstheme="majorHAnsi"/>
                <w:bCs/>
                <w:color w:val="auto"/>
                <w:sz w:val="22"/>
                <w:szCs w:val="22"/>
              </w:rPr>
              <w:t>Main stage</w:t>
            </w:r>
          </w:p>
        </w:tc>
        <w:tc>
          <w:tcPr>
            <w:tcW w:w="1843" w:type="dxa"/>
            <w:shd w:val="clear" w:color="auto" w:fill="FDCB4E" w:themeFill="accent3"/>
          </w:tcPr>
          <w:p w14:paraId="48C22D14" w14:textId="77777777" w:rsidR="00C501DE" w:rsidRPr="0033412B" w:rsidRDefault="00C501DE" w:rsidP="00C501DE">
            <w:pPr>
              <w:spacing w:after="120"/>
              <w:ind w:right="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Cs/>
                <w:color w:val="auto"/>
                <w:sz w:val="22"/>
                <w:szCs w:val="22"/>
              </w:rPr>
            </w:pPr>
            <w:r w:rsidRPr="0033412B">
              <w:rPr>
                <w:rFonts w:asciiTheme="majorHAnsi" w:hAnsiTheme="majorHAnsi" w:cstheme="majorHAnsi"/>
                <w:bCs/>
                <w:color w:val="auto"/>
                <w:sz w:val="22"/>
                <w:szCs w:val="22"/>
              </w:rPr>
              <w:t xml:space="preserve">Inspire stage </w:t>
            </w:r>
          </w:p>
        </w:tc>
        <w:tc>
          <w:tcPr>
            <w:tcW w:w="1990" w:type="dxa"/>
          </w:tcPr>
          <w:p w14:paraId="5C482969" w14:textId="77777777" w:rsidR="00C501DE" w:rsidRPr="0033412B" w:rsidRDefault="00C501DE" w:rsidP="00C501DE">
            <w:pPr>
              <w:spacing w:after="120"/>
              <w:ind w:right="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Cs/>
                <w:color w:val="auto"/>
                <w:sz w:val="22"/>
                <w:szCs w:val="22"/>
              </w:rPr>
            </w:pPr>
            <w:r w:rsidRPr="0033412B">
              <w:rPr>
                <w:rFonts w:asciiTheme="majorHAnsi" w:hAnsiTheme="majorHAnsi" w:cstheme="majorHAnsi"/>
                <w:bCs/>
                <w:color w:val="auto"/>
                <w:sz w:val="22"/>
                <w:szCs w:val="22"/>
              </w:rPr>
              <w:t>Empower stage</w:t>
            </w:r>
          </w:p>
        </w:tc>
        <w:tc>
          <w:tcPr>
            <w:tcW w:w="1984" w:type="dxa"/>
            <w:shd w:val="clear" w:color="auto" w:fill="6A97CF" w:themeFill="accent5"/>
          </w:tcPr>
          <w:p w14:paraId="5769967B" w14:textId="77777777" w:rsidR="00C501DE" w:rsidRPr="0033412B" w:rsidRDefault="00C501DE" w:rsidP="00C501DE">
            <w:pPr>
              <w:spacing w:after="120"/>
              <w:ind w:right="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Cs/>
                <w:color w:val="auto"/>
                <w:sz w:val="22"/>
                <w:szCs w:val="22"/>
              </w:rPr>
            </w:pPr>
            <w:r w:rsidRPr="0033412B">
              <w:rPr>
                <w:rFonts w:asciiTheme="majorHAnsi" w:hAnsiTheme="majorHAnsi" w:cstheme="majorHAnsi"/>
                <w:bCs/>
                <w:color w:val="auto"/>
                <w:sz w:val="22"/>
                <w:szCs w:val="22"/>
              </w:rPr>
              <w:t>Energise space</w:t>
            </w:r>
          </w:p>
        </w:tc>
        <w:tc>
          <w:tcPr>
            <w:tcW w:w="5954" w:type="dxa"/>
            <w:gridSpan w:val="3"/>
            <w:shd w:val="clear" w:color="auto" w:fill="6EC2BA" w:themeFill="accent4"/>
          </w:tcPr>
          <w:p w14:paraId="08BED7C3" w14:textId="77777777" w:rsidR="00C501DE" w:rsidRPr="0033412B" w:rsidRDefault="00C501DE" w:rsidP="00C501DE">
            <w:pPr>
              <w:spacing w:after="120"/>
              <w:ind w:right="5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Cs/>
                <w:color w:val="auto"/>
                <w:sz w:val="22"/>
                <w:szCs w:val="22"/>
              </w:rPr>
            </w:pPr>
            <w:r w:rsidRPr="0033412B">
              <w:rPr>
                <w:rFonts w:asciiTheme="majorHAnsi" w:hAnsiTheme="majorHAnsi" w:cstheme="majorHAnsi"/>
                <w:bCs/>
                <w:color w:val="auto"/>
                <w:sz w:val="22"/>
                <w:szCs w:val="22"/>
              </w:rPr>
              <w:t>Time to unwind</w:t>
            </w:r>
          </w:p>
        </w:tc>
      </w:tr>
      <w:tr w:rsidR="002B0476" w:rsidRPr="003153E0" w14:paraId="52E86854" w14:textId="77777777" w:rsidTr="0041388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9" w:type="dxa"/>
            <w:shd w:val="clear" w:color="auto" w:fill="FFFFFF" w:themeFill="background1"/>
          </w:tcPr>
          <w:p w14:paraId="5B6C7CF0" w14:textId="77777777" w:rsidR="002B0476" w:rsidRDefault="002B0476" w:rsidP="00C501DE">
            <w:pPr>
              <w:spacing w:after="120"/>
              <w:ind w:right="57"/>
              <w:rPr>
                <w:rFonts w:asciiTheme="majorHAnsi" w:hAnsiTheme="majorHAnsi" w:cstheme="majorHAnsi"/>
                <w:bCs/>
              </w:rPr>
            </w:pPr>
            <w:r>
              <w:rPr>
                <w:rFonts w:asciiTheme="majorHAnsi" w:hAnsiTheme="majorHAnsi" w:cstheme="majorHAnsi"/>
                <w:b w:val="0"/>
                <w:bCs/>
              </w:rPr>
              <w:t xml:space="preserve">12:30 </w:t>
            </w:r>
          </w:p>
        </w:tc>
        <w:tc>
          <w:tcPr>
            <w:tcW w:w="2127" w:type="dxa"/>
          </w:tcPr>
          <w:p w14:paraId="6C01DADA" w14:textId="77777777" w:rsidR="002B0476" w:rsidRPr="003153E0" w:rsidRDefault="002B0476" w:rsidP="00C501DE">
            <w:pPr>
              <w:spacing w:after="120"/>
              <w:ind w:righ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bCs/>
              </w:rPr>
            </w:pPr>
            <w:bookmarkStart w:id="0" w:name="_GoBack"/>
            <w:bookmarkEnd w:id="0"/>
          </w:p>
        </w:tc>
        <w:tc>
          <w:tcPr>
            <w:tcW w:w="1843" w:type="dxa"/>
          </w:tcPr>
          <w:p w14:paraId="1E35CAF8" w14:textId="77777777" w:rsidR="002B0476" w:rsidRPr="647C6B53" w:rsidRDefault="002B0476" w:rsidP="00C501DE">
            <w:pPr>
              <w:spacing w:after="120"/>
              <w:ind w:righ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Bidi"/>
              </w:rPr>
            </w:pPr>
          </w:p>
        </w:tc>
        <w:tc>
          <w:tcPr>
            <w:tcW w:w="1990" w:type="dxa"/>
          </w:tcPr>
          <w:p w14:paraId="10B8439E" w14:textId="77777777" w:rsidR="002B0476" w:rsidRDefault="002B0476" w:rsidP="00C501DE">
            <w:pPr>
              <w:spacing w:after="120"/>
              <w:ind w:righ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Cs/>
              </w:rPr>
            </w:pPr>
          </w:p>
        </w:tc>
        <w:tc>
          <w:tcPr>
            <w:tcW w:w="1984" w:type="dxa"/>
            <w:shd w:val="clear" w:color="auto" w:fill="6A97CF" w:themeFill="accent5"/>
          </w:tcPr>
          <w:p w14:paraId="0806CEBB" w14:textId="77777777" w:rsidR="002B0476" w:rsidRDefault="002B0476" w:rsidP="00C501DE">
            <w:pPr>
              <w:spacing w:after="120"/>
              <w:ind w:righ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Cs/>
              </w:rPr>
            </w:pPr>
            <w:r w:rsidRPr="002C72E5">
              <w:rPr>
                <w:rFonts w:asciiTheme="majorHAnsi" w:hAnsiTheme="majorHAnsi" w:cstheme="majorHAnsi"/>
                <w:bCs/>
              </w:rPr>
              <w:t>Vinyasa yoga</w:t>
            </w:r>
            <w:r>
              <w:rPr>
                <w:rFonts w:asciiTheme="majorHAnsi" w:hAnsiTheme="majorHAnsi" w:cstheme="majorHAnsi"/>
                <w:bCs/>
              </w:rPr>
              <w:t xml:space="preserve"> by adidas</w:t>
            </w:r>
            <w:r w:rsidRPr="002C72E5">
              <w:rPr>
                <w:rFonts w:asciiTheme="majorHAnsi" w:hAnsiTheme="majorHAnsi" w:cstheme="majorHAnsi"/>
                <w:bCs/>
              </w:rPr>
              <w:t xml:space="preserve"> </w:t>
            </w:r>
          </w:p>
          <w:p w14:paraId="0835969B" w14:textId="1FA68D40" w:rsidR="002B0476" w:rsidRDefault="002B0476" w:rsidP="00C501DE">
            <w:pPr>
              <w:spacing w:after="120"/>
              <w:ind w:righ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Cs/>
              </w:rPr>
            </w:pPr>
            <w:r w:rsidRPr="002C72E5">
              <w:rPr>
                <w:rFonts w:asciiTheme="majorHAnsi" w:hAnsiTheme="majorHAnsi" w:cstheme="majorHAnsi"/>
                <w:bCs/>
              </w:rPr>
              <w:t>(12:2</w:t>
            </w:r>
            <w:r w:rsidR="004E1960">
              <w:rPr>
                <w:rFonts w:asciiTheme="majorHAnsi" w:hAnsiTheme="majorHAnsi" w:cstheme="majorHAnsi"/>
                <w:bCs/>
              </w:rPr>
              <w:t>0 – 12:40</w:t>
            </w:r>
            <w:r w:rsidRPr="002C72E5">
              <w:rPr>
                <w:rFonts w:asciiTheme="majorHAnsi" w:hAnsiTheme="majorHAnsi" w:cstheme="majorHAnsi"/>
                <w:bCs/>
              </w:rPr>
              <w:t>)</w:t>
            </w:r>
          </w:p>
        </w:tc>
        <w:tc>
          <w:tcPr>
            <w:tcW w:w="1838" w:type="dxa"/>
            <w:shd w:val="clear" w:color="auto" w:fill="6EC2BA" w:themeFill="accent4"/>
          </w:tcPr>
          <w:p w14:paraId="0ADF7468" w14:textId="77777777" w:rsidR="002B0476" w:rsidRDefault="002B0476" w:rsidP="00C501DE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Power-packed lunch demo</w:t>
            </w:r>
          </w:p>
          <w:p w14:paraId="398160D2" w14:textId="77777777" w:rsidR="002B0476" w:rsidRPr="003153E0" w:rsidRDefault="002B0476" w:rsidP="00C501DE">
            <w:pPr>
              <w:spacing w:after="120"/>
              <w:ind w:righ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bCs/>
              </w:rPr>
            </w:pPr>
            <w:r>
              <w:t>(12:20 – 12:50)</w:t>
            </w:r>
          </w:p>
        </w:tc>
        <w:tc>
          <w:tcPr>
            <w:tcW w:w="1984" w:type="dxa"/>
            <w:vMerge w:val="restart"/>
            <w:shd w:val="clear" w:color="auto" w:fill="6EC2BA" w:themeFill="accent4"/>
          </w:tcPr>
          <w:p w14:paraId="336C241E" w14:textId="6BFDF177" w:rsidR="002B0476" w:rsidRDefault="002B0476" w:rsidP="00C06902">
            <w:pPr>
              <w:spacing w:after="120"/>
              <w:ind w:righ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Cs/>
              </w:rPr>
            </w:pPr>
            <w:r>
              <w:rPr>
                <w:rFonts w:asciiTheme="majorHAnsi" w:hAnsiTheme="majorHAnsi" w:cstheme="majorHAnsi"/>
                <w:bCs/>
              </w:rPr>
              <w:t>Crafting – brush lettering</w:t>
            </w:r>
          </w:p>
          <w:p w14:paraId="56B265D8" w14:textId="77777777" w:rsidR="002B0476" w:rsidRDefault="002B0476" w:rsidP="00C06902">
            <w:pPr>
              <w:spacing w:after="120"/>
              <w:ind w:righ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Cs/>
              </w:rPr>
            </w:pPr>
            <w:r>
              <w:rPr>
                <w:rFonts w:asciiTheme="majorHAnsi" w:hAnsiTheme="majorHAnsi" w:cstheme="majorHAnsi"/>
                <w:bCs/>
              </w:rPr>
              <w:t>(12:40 – 13:40)</w:t>
            </w:r>
          </w:p>
        </w:tc>
        <w:tc>
          <w:tcPr>
            <w:tcW w:w="2132" w:type="dxa"/>
          </w:tcPr>
          <w:p w14:paraId="14F9EC3C" w14:textId="77777777" w:rsidR="002B0476" w:rsidRPr="003153E0" w:rsidRDefault="002B0476" w:rsidP="00C501DE">
            <w:pPr>
              <w:spacing w:after="120"/>
              <w:ind w:righ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bCs/>
              </w:rPr>
            </w:pPr>
          </w:p>
        </w:tc>
      </w:tr>
      <w:tr w:rsidR="002B0476" w:rsidRPr="003153E0" w14:paraId="516FCB30" w14:textId="77777777" w:rsidTr="00C0690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9" w:type="dxa"/>
            <w:shd w:val="clear" w:color="auto" w:fill="FFFFFF" w:themeFill="background1"/>
          </w:tcPr>
          <w:p w14:paraId="38F730A3" w14:textId="77777777" w:rsidR="002B0476" w:rsidRPr="003153E0" w:rsidRDefault="002B0476" w:rsidP="00C501DE">
            <w:pPr>
              <w:spacing w:after="120"/>
              <w:ind w:right="57"/>
              <w:rPr>
                <w:rFonts w:asciiTheme="majorHAnsi" w:hAnsiTheme="majorHAnsi" w:cstheme="majorHAnsi"/>
                <w:b w:val="0"/>
                <w:bCs/>
              </w:rPr>
            </w:pPr>
            <w:r>
              <w:rPr>
                <w:rFonts w:asciiTheme="majorHAnsi" w:hAnsiTheme="majorHAnsi" w:cstheme="majorHAnsi"/>
                <w:b w:val="0"/>
                <w:bCs/>
              </w:rPr>
              <w:t>13:00</w:t>
            </w:r>
          </w:p>
        </w:tc>
        <w:tc>
          <w:tcPr>
            <w:tcW w:w="2127" w:type="dxa"/>
            <w:shd w:val="clear" w:color="auto" w:fill="FFFFFF" w:themeFill="background1"/>
          </w:tcPr>
          <w:p w14:paraId="7E11BA0C" w14:textId="77777777" w:rsidR="002B0476" w:rsidRPr="003153E0" w:rsidRDefault="002B0476" w:rsidP="00C501DE">
            <w:pPr>
              <w:spacing w:after="120"/>
              <w:ind w:right="5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1843" w:type="dxa"/>
            <w:shd w:val="clear" w:color="auto" w:fill="FDCB4E" w:themeFill="accent3"/>
          </w:tcPr>
          <w:p w14:paraId="091B6097" w14:textId="77777777" w:rsidR="002B0476" w:rsidRPr="003153E0" w:rsidRDefault="002B0476" w:rsidP="00C501DE">
            <w:pPr>
              <w:spacing w:after="120"/>
              <w:ind w:right="5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Bidi"/>
                <w:b/>
                <w:bCs/>
              </w:rPr>
            </w:pPr>
            <w:r w:rsidRPr="647C6B53">
              <w:rPr>
                <w:rFonts w:asciiTheme="majorHAnsi" w:hAnsiTheme="majorHAnsi" w:cstheme="majorBidi"/>
              </w:rPr>
              <w:t>How to handle anxiousness panel</w:t>
            </w:r>
          </w:p>
        </w:tc>
        <w:tc>
          <w:tcPr>
            <w:tcW w:w="1990" w:type="dxa"/>
            <w:shd w:val="clear" w:color="auto" w:fill="EC6669" w:themeFill="accent6"/>
          </w:tcPr>
          <w:p w14:paraId="7A5528A4" w14:textId="77777777" w:rsidR="002B0476" w:rsidRPr="003153E0" w:rsidRDefault="002B0476" w:rsidP="00C501DE">
            <w:pPr>
              <w:spacing w:after="120"/>
              <w:ind w:right="5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b/>
                <w:bCs/>
              </w:rPr>
            </w:pPr>
            <w:r>
              <w:rPr>
                <w:rFonts w:asciiTheme="majorHAnsi" w:hAnsiTheme="majorHAnsi" w:cstheme="majorHAnsi"/>
                <w:bCs/>
              </w:rPr>
              <w:t>Sleep clinic masterclass</w:t>
            </w:r>
          </w:p>
        </w:tc>
        <w:tc>
          <w:tcPr>
            <w:tcW w:w="1984" w:type="dxa"/>
            <w:shd w:val="clear" w:color="auto" w:fill="6A97CF" w:themeFill="accent5"/>
          </w:tcPr>
          <w:p w14:paraId="300506BA" w14:textId="77777777" w:rsidR="002B0476" w:rsidRPr="003153E0" w:rsidRDefault="002B0476" w:rsidP="00C501DE">
            <w:pPr>
              <w:spacing w:after="120"/>
              <w:ind w:right="5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b/>
                <w:bCs/>
              </w:rPr>
            </w:pPr>
            <w:r>
              <w:rPr>
                <w:rFonts w:asciiTheme="majorHAnsi" w:hAnsiTheme="majorHAnsi" w:cstheme="majorHAnsi"/>
                <w:bCs/>
              </w:rPr>
              <w:t>Sound bath by BLOK</w:t>
            </w:r>
          </w:p>
        </w:tc>
        <w:tc>
          <w:tcPr>
            <w:tcW w:w="1838" w:type="dxa"/>
            <w:shd w:val="clear" w:color="auto" w:fill="FFFFFF" w:themeFill="background1"/>
          </w:tcPr>
          <w:p w14:paraId="4BDFDDD1" w14:textId="77777777" w:rsidR="002B0476" w:rsidRPr="003153E0" w:rsidRDefault="002B0476" w:rsidP="00C501DE">
            <w:pPr>
              <w:spacing w:after="120"/>
              <w:ind w:right="5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1984" w:type="dxa"/>
            <w:vMerge/>
            <w:shd w:val="clear" w:color="auto" w:fill="6EC2BA" w:themeFill="accent4"/>
          </w:tcPr>
          <w:p w14:paraId="479BD14F" w14:textId="082547C3" w:rsidR="002B0476" w:rsidRPr="003153E0" w:rsidRDefault="002B0476" w:rsidP="00C501DE">
            <w:pPr>
              <w:spacing w:after="120"/>
              <w:ind w:right="5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2132" w:type="dxa"/>
            <w:shd w:val="clear" w:color="auto" w:fill="auto"/>
          </w:tcPr>
          <w:p w14:paraId="3FB9AEB2" w14:textId="77777777" w:rsidR="002B0476" w:rsidRPr="003153E0" w:rsidRDefault="002B0476" w:rsidP="00C501DE">
            <w:pPr>
              <w:spacing w:after="120"/>
              <w:ind w:right="57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b/>
                <w:bCs/>
              </w:rPr>
            </w:pPr>
          </w:p>
        </w:tc>
      </w:tr>
      <w:tr w:rsidR="00C501DE" w14:paraId="712D84D8" w14:textId="77777777" w:rsidTr="002B047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9" w:type="dxa"/>
            <w:shd w:val="clear" w:color="auto" w:fill="FFFFFF" w:themeFill="background1"/>
          </w:tcPr>
          <w:p w14:paraId="48D2D930" w14:textId="77777777" w:rsidR="00C501DE" w:rsidRDefault="00C501DE" w:rsidP="00C501DE">
            <w:pPr>
              <w:spacing w:after="120"/>
              <w:ind w:right="57"/>
              <w:rPr>
                <w:rFonts w:asciiTheme="majorHAnsi" w:hAnsiTheme="majorHAnsi" w:cstheme="majorHAnsi"/>
                <w:b w:val="0"/>
                <w:bCs/>
              </w:rPr>
            </w:pPr>
            <w:r>
              <w:rPr>
                <w:rFonts w:asciiTheme="majorHAnsi" w:hAnsiTheme="majorHAnsi" w:cstheme="majorHAnsi"/>
                <w:b w:val="0"/>
                <w:bCs/>
              </w:rPr>
              <w:t xml:space="preserve">13:40 </w:t>
            </w:r>
          </w:p>
        </w:tc>
        <w:tc>
          <w:tcPr>
            <w:tcW w:w="2127" w:type="dxa"/>
            <w:shd w:val="clear" w:color="auto" w:fill="FFFFFF" w:themeFill="background1"/>
          </w:tcPr>
          <w:p w14:paraId="5BE2DDBA" w14:textId="77777777" w:rsidR="00C501DE" w:rsidRPr="00970A68" w:rsidRDefault="00C501DE" w:rsidP="00C501DE">
            <w:pPr>
              <w:spacing w:after="120"/>
              <w:ind w:righ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Cs/>
              </w:rPr>
            </w:pPr>
          </w:p>
        </w:tc>
        <w:tc>
          <w:tcPr>
            <w:tcW w:w="1843" w:type="dxa"/>
            <w:shd w:val="clear" w:color="auto" w:fill="FDCB4E" w:themeFill="accent3"/>
          </w:tcPr>
          <w:p w14:paraId="296119DD" w14:textId="77777777" w:rsidR="00C501DE" w:rsidRPr="00970A68" w:rsidRDefault="00C501DE" w:rsidP="00C501DE">
            <w:pPr>
              <w:spacing w:after="120"/>
              <w:ind w:righ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Cs/>
              </w:rPr>
            </w:pPr>
            <w:r>
              <w:rPr>
                <w:rFonts w:asciiTheme="majorHAnsi" w:hAnsiTheme="majorHAnsi" w:cstheme="majorHAnsi"/>
                <w:bCs/>
              </w:rPr>
              <w:t>How to get more men talking panel</w:t>
            </w:r>
          </w:p>
        </w:tc>
        <w:tc>
          <w:tcPr>
            <w:tcW w:w="1990" w:type="dxa"/>
            <w:shd w:val="clear" w:color="auto" w:fill="EC6669" w:themeFill="accent6"/>
          </w:tcPr>
          <w:p w14:paraId="0D29FF57" w14:textId="77777777" w:rsidR="00C501DE" w:rsidRPr="00970A68" w:rsidRDefault="00C501DE" w:rsidP="00C501DE">
            <w:pPr>
              <w:spacing w:after="120"/>
              <w:ind w:righ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Cs/>
              </w:rPr>
            </w:pPr>
            <w:r>
              <w:rPr>
                <w:rFonts w:asciiTheme="majorHAnsi" w:hAnsiTheme="majorHAnsi" w:cstheme="majorHAnsi"/>
                <w:bCs/>
              </w:rPr>
              <w:t>How to keep calm masterclass</w:t>
            </w:r>
          </w:p>
        </w:tc>
        <w:tc>
          <w:tcPr>
            <w:tcW w:w="1984" w:type="dxa"/>
            <w:shd w:val="clear" w:color="auto" w:fill="6A97CF" w:themeFill="accent5"/>
          </w:tcPr>
          <w:p w14:paraId="1F356E18" w14:textId="77777777" w:rsidR="00C501DE" w:rsidRPr="00970A68" w:rsidRDefault="00C501DE" w:rsidP="00C501DE">
            <w:pPr>
              <w:spacing w:after="120"/>
              <w:ind w:righ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Cs/>
              </w:rPr>
            </w:pPr>
            <w:r>
              <w:rPr>
                <w:rFonts w:asciiTheme="majorHAnsi" w:hAnsiTheme="majorHAnsi" w:cstheme="majorHAnsi"/>
                <w:bCs/>
              </w:rPr>
              <w:t>Sound bath by BLOK</w:t>
            </w:r>
          </w:p>
        </w:tc>
        <w:tc>
          <w:tcPr>
            <w:tcW w:w="1838" w:type="dxa"/>
            <w:shd w:val="clear" w:color="auto" w:fill="6EC2BA" w:themeFill="accent4"/>
          </w:tcPr>
          <w:p w14:paraId="5FCD5F1D" w14:textId="77777777" w:rsidR="00C501DE" w:rsidRPr="00970A68" w:rsidRDefault="00C501DE" w:rsidP="00C501DE">
            <w:pPr>
              <w:spacing w:after="120"/>
              <w:ind w:righ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Cs/>
              </w:rPr>
            </w:pPr>
            <w:r>
              <w:rPr>
                <w:rFonts w:asciiTheme="majorHAnsi" w:hAnsiTheme="majorHAnsi" w:cstheme="majorHAnsi"/>
                <w:bCs/>
              </w:rPr>
              <w:t>Super-charged supper demo</w:t>
            </w:r>
          </w:p>
        </w:tc>
        <w:tc>
          <w:tcPr>
            <w:tcW w:w="1984" w:type="dxa"/>
            <w:shd w:val="clear" w:color="auto" w:fill="FFFFFF" w:themeFill="background1"/>
          </w:tcPr>
          <w:p w14:paraId="64C6D7EA" w14:textId="77777777" w:rsidR="00C501DE" w:rsidRPr="00970A68" w:rsidRDefault="00C501DE" w:rsidP="00C501DE">
            <w:pPr>
              <w:spacing w:after="120"/>
              <w:ind w:righ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Cs/>
              </w:rPr>
            </w:pPr>
          </w:p>
        </w:tc>
        <w:tc>
          <w:tcPr>
            <w:tcW w:w="2132" w:type="dxa"/>
          </w:tcPr>
          <w:p w14:paraId="3B5619EE" w14:textId="77777777" w:rsidR="00C501DE" w:rsidRPr="00970A68" w:rsidRDefault="00C501DE" w:rsidP="00C501DE">
            <w:pPr>
              <w:spacing w:after="120"/>
              <w:ind w:righ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Cs/>
              </w:rPr>
            </w:pPr>
          </w:p>
        </w:tc>
      </w:tr>
      <w:tr w:rsidR="00C501DE" w14:paraId="373DEA8A" w14:textId="77777777" w:rsidTr="002B047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9" w:type="dxa"/>
            <w:shd w:val="clear" w:color="auto" w:fill="FFFFFF" w:themeFill="background1"/>
          </w:tcPr>
          <w:p w14:paraId="7A4E33F2" w14:textId="77777777" w:rsidR="00C501DE" w:rsidRDefault="00C501DE" w:rsidP="00C501DE">
            <w:pPr>
              <w:spacing w:after="120"/>
              <w:ind w:right="57"/>
              <w:rPr>
                <w:rFonts w:asciiTheme="majorHAnsi" w:hAnsiTheme="majorHAnsi" w:cstheme="majorHAnsi"/>
                <w:b w:val="0"/>
                <w:bCs/>
              </w:rPr>
            </w:pPr>
            <w:r>
              <w:rPr>
                <w:rFonts w:asciiTheme="majorHAnsi" w:hAnsiTheme="majorHAnsi" w:cstheme="majorHAnsi"/>
                <w:b w:val="0"/>
                <w:bCs/>
              </w:rPr>
              <w:t>14:10</w:t>
            </w:r>
          </w:p>
        </w:tc>
        <w:tc>
          <w:tcPr>
            <w:tcW w:w="2127" w:type="dxa"/>
            <w:shd w:val="clear" w:color="auto" w:fill="auto"/>
          </w:tcPr>
          <w:p w14:paraId="252BD742" w14:textId="77777777" w:rsidR="00C501DE" w:rsidRPr="00970A68" w:rsidRDefault="00C501DE" w:rsidP="00C501DE">
            <w:pPr>
              <w:spacing w:after="120"/>
              <w:ind w:right="5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bCs/>
              </w:rPr>
            </w:pPr>
          </w:p>
        </w:tc>
        <w:tc>
          <w:tcPr>
            <w:tcW w:w="1843" w:type="dxa"/>
            <w:shd w:val="clear" w:color="auto" w:fill="auto"/>
          </w:tcPr>
          <w:p w14:paraId="1DEDBAB2" w14:textId="77777777" w:rsidR="00C501DE" w:rsidRPr="00970A68" w:rsidRDefault="00C501DE" w:rsidP="00C501DE">
            <w:pPr>
              <w:spacing w:after="120"/>
              <w:ind w:right="5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bCs/>
              </w:rPr>
            </w:pPr>
          </w:p>
        </w:tc>
        <w:tc>
          <w:tcPr>
            <w:tcW w:w="1990" w:type="dxa"/>
            <w:shd w:val="clear" w:color="auto" w:fill="auto"/>
          </w:tcPr>
          <w:p w14:paraId="44200F96" w14:textId="77777777" w:rsidR="00C501DE" w:rsidRPr="00970A68" w:rsidRDefault="00C501DE" w:rsidP="00C501DE">
            <w:pPr>
              <w:spacing w:after="120"/>
              <w:ind w:right="5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bCs/>
              </w:rPr>
            </w:pPr>
          </w:p>
        </w:tc>
        <w:tc>
          <w:tcPr>
            <w:tcW w:w="1984" w:type="dxa"/>
            <w:shd w:val="clear" w:color="auto" w:fill="auto"/>
          </w:tcPr>
          <w:p w14:paraId="1D02CDED" w14:textId="77777777" w:rsidR="00C501DE" w:rsidRPr="00970A68" w:rsidRDefault="00C501DE" w:rsidP="00C501DE">
            <w:pPr>
              <w:spacing w:after="120"/>
              <w:ind w:right="5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bCs/>
              </w:rPr>
            </w:pPr>
          </w:p>
        </w:tc>
        <w:tc>
          <w:tcPr>
            <w:tcW w:w="1838" w:type="dxa"/>
            <w:shd w:val="clear" w:color="auto" w:fill="auto"/>
          </w:tcPr>
          <w:p w14:paraId="0FA2CE2C" w14:textId="77777777" w:rsidR="00C501DE" w:rsidRPr="00970A68" w:rsidRDefault="00C501DE" w:rsidP="00C501DE">
            <w:pPr>
              <w:spacing w:after="120"/>
              <w:ind w:right="57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bCs/>
              </w:rPr>
            </w:pPr>
          </w:p>
        </w:tc>
        <w:tc>
          <w:tcPr>
            <w:tcW w:w="1984" w:type="dxa"/>
            <w:vMerge w:val="restart"/>
            <w:shd w:val="clear" w:color="auto" w:fill="6EC2BA" w:themeFill="accent4"/>
          </w:tcPr>
          <w:p w14:paraId="73CC35FD" w14:textId="77777777" w:rsidR="00C501DE" w:rsidRDefault="00C501DE" w:rsidP="00C501DE">
            <w:pPr>
              <w:spacing w:after="120"/>
              <w:ind w:right="5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bCs/>
              </w:rPr>
            </w:pPr>
            <w:r>
              <w:rPr>
                <w:rFonts w:asciiTheme="majorHAnsi" w:hAnsiTheme="majorHAnsi" w:cstheme="majorHAnsi"/>
                <w:bCs/>
              </w:rPr>
              <w:t xml:space="preserve">Crafting – floral sketching </w:t>
            </w:r>
          </w:p>
          <w:p w14:paraId="7C401A1A" w14:textId="77777777" w:rsidR="00C501DE" w:rsidRPr="00970A68" w:rsidRDefault="00C501DE" w:rsidP="00C501DE">
            <w:pPr>
              <w:spacing w:after="120"/>
              <w:ind w:right="5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bCs/>
              </w:rPr>
            </w:pPr>
            <w:r>
              <w:rPr>
                <w:rFonts w:asciiTheme="majorHAnsi" w:hAnsiTheme="majorHAnsi" w:cstheme="majorHAnsi"/>
                <w:bCs/>
              </w:rPr>
              <w:t>(14:00 – 15:00)</w:t>
            </w:r>
          </w:p>
        </w:tc>
        <w:tc>
          <w:tcPr>
            <w:tcW w:w="2132" w:type="dxa"/>
            <w:shd w:val="clear" w:color="auto" w:fill="auto"/>
          </w:tcPr>
          <w:p w14:paraId="42364690" w14:textId="77777777" w:rsidR="00C501DE" w:rsidRPr="00970A68" w:rsidRDefault="00C501DE" w:rsidP="00C501DE">
            <w:pPr>
              <w:spacing w:after="120"/>
              <w:ind w:right="57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bCs/>
              </w:rPr>
            </w:pPr>
          </w:p>
        </w:tc>
      </w:tr>
      <w:tr w:rsidR="00C501DE" w14:paraId="0F712E5F" w14:textId="77777777" w:rsidTr="002B0476">
        <w:trPr>
          <w:trHeight w:val="7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9" w:type="dxa"/>
            <w:shd w:val="clear" w:color="auto" w:fill="FFFFFF" w:themeFill="background1"/>
          </w:tcPr>
          <w:p w14:paraId="5D5B7D02" w14:textId="77777777" w:rsidR="00C501DE" w:rsidRPr="007046AE" w:rsidRDefault="00C501DE" w:rsidP="00C501DE">
            <w:pPr>
              <w:spacing w:after="120"/>
              <w:ind w:right="57"/>
              <w:rPr>
                <w:rFonts w:asciiTheme="majorHAnsi" w:hAnsiTheme="majorHAnsi" w:cstheme="majorHAnsi"/>
                <w:b w:val="0"/>
                <w:bCs/>
              </w:rPr>
            </w:pPr>
            <w:r w:rsidRPr="007046AE">
              <w:rPr>
                <w:rFonts w:asciiTheme="majorHAnsi" w:hAnsiTheme="majorHAnsi" w:cstheme="majorHAnsi"/>
                <w:b w:val="0"/>
                <w:bCs/>
              </w:rPr>
              <w:t>14:30</w:t>
            </w:r>
          </w:p>
        </w:tc>
        <w:tc>
          <w:tcPr>
            <w:tcW w:w="2127" w:type="dxa"/>
            <w:shd w:val="clear" w:color="auto" w:fill="D9D9D9" w:themeFill="background1" w:themeFillShade="D9"/>
          </w:tcPr>
          <w:p w14:paraId="19D79D81" w14:textId="77777777" w:rsidR="00C501DE" w:rsidRPr="00350F6E" w:rsidRDefault="00C501DE" w:rsidP="00C501DE">
            <w:pPr>
              <w:spacing w:after="120"/>
              <w:ind w:righ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Cs/>
              </w:rPr>
            </w:pPr>
            <w:r w:rsidRPr="00350F6E">
              <w:rPr>
                <w:rFonts w:asciiTheme="majorHAnsi" w:hAnsiTheme="majorHAnsi" w:cstheme="majorHAnsi"/>
                <w:bCs/>
              </w:rPr>
              <w:t>Nicola Roberts ‘the importance of reaching out’</w:t>
            </w:r>
          </w:p>
        </w:tc>
        <w:tc>
          <w:tcPr>
            <w:tcW w:w="1843" w:type="dxa"/>
            <w:shd w:val="clear" w:color="auto" w:fill="FFFFFF" w:themeFill="background1"/>
          </w:tcPr>
          <w:p w14:paraId="7FC2274A" w14:textId="77777777" w:rsidR="00C501DE" w:rsidRPr="00970A68" w:rsidRDefault="00C501DE" w:rsidP="00C501DE">
            <w:pPr>
              <w:spacing w:after="120"/>
              <w:ind w:righ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Cs/>
              </w:rPr>
            </w:pPr>
          </w:p>
        </w:tc>
        <w:tc>
          <w:tcPr>
            <w:tcW w:w="1990" w:type="dxa"/>
            <w:shd w:val="clear" w:color="auto" w:fill="FFFFFF" w:themeFill="background1"/>
          </w:tcPr>
          <w:p w14:paraId="566A4262" w14:textId="77777777" w:rsidR="00C501DE" w:rsidRPr="00970A68" w:rsidRDefault="00C501DE" w:rsidP="00C501DE">
            <w:pPr>
              <w:spacing w:after="120"/>
              <w:ind w:righ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Cs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45819739" w14:textId="77777777" w:rsidR="00C501DE" w:rsidRPr="00970A68" w:rsidRDefault="00C501DE" w:rsidP="00C501DE">
            <w:pPr>
              <w:spacing w:after="120"/>
              <w:ind w:righ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Cs/>
              </w:rPr>
            </w:pPr>
          </w:p>
        </w:tc>
        <w:tc>
          <w:tcPr>
            <w:tcW w:w="1838" w:type="dxa"/>
            <w:shd w:val="clear" w:color="auto" w:fill="FFFFFF" w:themeFill="background1"/>
          </w:tcPr>
          <w:p w14:paraId="17933595" w14:textId="77777777" w:rsidR="00C501DE" w:rsidRPr="007046AE" w:rsidRDefault="00C501DE" w:rsidP="00C501DE">
            <w:pPr>
              <w:spacing w:after="120"/>
              <w:ind w:righ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Cs/>
              </w:rPr>
            </w:pPr>
          </w:p>
        </w:tc>
        <w:tc>
          <w:tcPr>
            <w:tcW w:w="1984" w:type="dxa"/>
            <w:vMerge/>
          </w:tcPr>
          <w:p w14:paraId="057B60BC" w14:textId="77777777" w:rsidR="00C501DE" w:rsidRPr="007046AE" w:rsidRDefault="00C501DE" w:rsidP="00C501DE">
            <w:pPr>
              <w:spacing w:after="120"/>
              <w:ind w:righ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Cs/>
              </w:rPr>
            </w:pPr>
          </w:p>
        </w:tc>
        <w:tc>
          <w:tcPr>
            <w:tcW w:w="2132" w:type="dxa"/>
          </w:tcPr>
          <w:p w14:paraId="693ACA56" w14:textId="77777777" w:rsidR="00C501DE" w:rsidRPr="007046AE" w:rsidRDefault="00C501DE" w:rsidP="00C501DE">
            <w:pPr>
              <w:spacing w:after="120"/>
              <w:ind w:righ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Cs/>
              </w:rPr>
            </w:pPr>
          </w:p>
        </w:tc>
      </w:tr>
      <w:tr w:rsidR="00C501DE" w14:paraId="3ED2C12F" w14:textId="77777777" w:rsidTr="002B047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9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9" w:type="dxa"/>
            <w:shd w:val="clear" w:color="auto" w:fill="FFFFFF" w:themeFill="background1"/>
          </w:tcPr>
          <w:p w14:paraId="040C9FEC" w14:textId="77777777" w:rsidR="00C501DE" w:rsidRDefault="00C501DE" w:rsidP="00C501DE">
            <w:pPr>
              <w:spacing w:after="120"/>
              <w:ind w:right="57"/>
              <w:rPr>
                <w:rFonts w:asciiTheme="majorHAnsi" w:hAnsiTheme="majorHAnsi" w:cstheme="majorHAnsi"/>
                <w:b w:val="0"/>
                <w:bCs/>
              </w:rPr>
            </w:pPr>
            <w:r>
              <w:rPr>
                <w:rFonts w:asciiTheme="majorHAnsi" w:hAnsiTheme="majorHAnsi" w:cstheme="majorHAnsi"/>
                <w:b w:val="0"/>
                <w:bCs/>
              </w:rPr>
              <w:t xml:space="preserve">15:10 </w:t>
            </w:r>
          </w:p>
        </w:tc>
        <w:tc>
          <w:tcPr>
            <w:tcW w:w="2127" w:type="dxa"/>
            <w:shd w:val="clear" w:color="auto" w:fill="D9D9D9" w:themeFill="background1" w:themeFillShade="D9"/>
          </w:tcPr>
          <w:p w14:paraId="735FD70E" w14:textId="77777777" w:rsidR="00C501DE" w:rsidRPr="00970A68" w:rsidRDefault="00C501DE" w:rsidP="00C501DE">
            <w:pPr>
              <w:spacing w:after="120"/>
              <w:ind w:right="5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bCs/>
              </w:rPr>
            </w:pPr>
            <w:r>
              <w:rPr>
                <w:rFonts w:asciiTheme="majorHAnsi" w:hAnsiTheme="majorHAnsi" w:cstheme="majorHAnsi"/>
                <w:bCs/>
              </w:rPr>
              <w:t>Laughter therapy with comedians Matt Green, Rhys James and Jordan Brookes</w:t>
            </w:r>
          </w:p>
        </w:tc>
        <w:tc>
          <w:tcPr>
            <w:tcW w:w="1843" w:type="dxa"/>
            <w:shd w:val="clear" w:color="auto" w:fill="auto"/>
          </w:tcPr>
          <w:p w14:paraId="3ECA2860" w14:textId="77777777" w:rsidR="00C501DE" w:rsidRPr="00970A68" w:rsidRDefault="00C501DE" w:rsidP="00C501DE">
            <w:pPr>
              <w:spacing w:after="120"/>
              <w:ind w:right="5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bCs/>
              </w:rPr>
            </w:pPr>
          </w:p>
        </w:tc>
        <w:tc>
          <w:tcPr>
            <w:tcW w:w="1990" w:type="dxa"/>
            <w:shd w:val="clear" w:color="auto" w:fill="auto"/>
          </w:tcPr>
          <w:p w14:paraId="6C7BC11D" w14:textId="77777777" w:rsidR="00C501DE" w:rsidRPr="00970A68" w:rsidRDefault="00C501DE" w:rsidP="00C501DE">
            <w:pPr>
              <w:spacing w:after="120"/>
              <w:ind w:right="5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bCs/>
              </w:rPr>
            </w:pPr>
          </w:p>
        </w:tc>
        <w:tc>
          <w:tcPr>
            <w:tcW w:w="1984" w:type="dxa"/>
            <w:shd w:val="clear" w:color="auto" w:fill="auto"/>
          </w:tcPr>
          <w:p w14:paraId="62AC785C" w14:textId="77777777" w:rsidR="00C501DE" w:rsidRPr="00970A68" w:rsidRDefault="00C501DE" w:rsidP="00C501DE">
            <w:pPr>
              <w:spacing w:after="120"/>
              <w:ind w:right="5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bCs/>
              </w:rPr>
            </w:pPr>
          </w:p>
        </w:tc>
        <w:tc>
          <w:tcPr>
            <w:tcW w:w="5954" w:type="dxa"/>
            <w:gridSpan w:val="3"/>
            <w:shd w:val="clear" w:color="auto" w:fill="auto"/>
          </w:tcPr>
          <w:p w14:paraId="0D9240F5" w14:textId="77777777" w:rsidR="00C501DE" w:rsidRPr="00970A68" w:rsidRDefault="00C501DE" w:rsidP="00C501DE">
            <w:pPr>
              <w:spacing w:after="120"/>
              <w:ind w:right="57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bCs/>
              </w:rPr>
            </w:pPr>
          </w:p>
        </w:tc>
      </w:tr>
      <w:tr w:rsidR="004E1960" w14:paraId="4BE1CA32" w14:textId="77777777" w:rsidTr="00F3174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9" w:type="dxa"/>
            <w:shd w:val="clear" w:color="auto" w:fill="FFFFFF" w:themeFill="background1"/>
          </w:tcPr>
          <w:p w14:paraId="3649FB2C" w14:textId="77777777" w:rsidR="004E1960" w:rsidRDefault="004E1960" w:rsidP="00C501DE">
            <w:pPr>
              <w:spacing w:after="120"/>
              <w:ind w:right="57"/>
              <w:rPr>
                <w:rFonts w:asciiTheme="majorHAnsi" w:hAnsiTheme="majorHAnsi" w:cstheme="majorHAnsi"/>
                <w:b w:val="0"/>
                <w:bCs/>
              </w:rPr>
            </w:pPr>
            <w:r>
              <w:rPr>
                <w:rFonts w:asciiTheme="majorHAnsi" w:hAnsiTheme="majorHAnsi" w:cstheme="majorHAnsi"/>
                <w:b w:val="0"/>
                <w:bCs/>
              </w:rPr>
              <w:t xml:space="preserve">16:30 </w:t>
            </w:r>
          </w:p>
        </w:tc>
        <w:tc>
          <w:tcPr>
            <w:tcW w:w="13898" w:type="dxa"/>
            <w:gridSpan w:val="7"/>
            <w:shd w:val="clear" w:color="auto" w:fill="D9D9D9" w:themeFill="background1" w:themeFillShade="D9"/>
          </w:tcPr>
          <w:p w14:paraId="3C600D0F" w14:textId="659CC975" w:rsidR="004E1960" w:rsidRPr="00970A68" w:rsidRDefault="004E1960" w:rsidP="00C501DE">
            <w:pPr>
              <w:spacing w:after="120"/>
              <w:ind w:righ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Cs/>
              </w:rPr>
            </w:pPr>
            <w:r w:rsidRPr="00350F6E">
              <w:rPr>
                <w:rFonts w:asciiTheme="majorHAnsi" w:hAnsiTheme="majorHAnsi" w:cstheme="majorHAnsi"/>
                <w:bCs/>
              </w:rPr>
              <w:t>Sunset DJ session with Roman Kemp</w:t>
            </w:r>
          </w:p>
        </w:tc>
      </w:tr>
      <w:tr w:rsidR="00C501DE" w14:paraId="17BE66C9" w14:textId="77777777" w:rsidTr="002B047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9" w:type="dxa"/>
            <w:shd w:val="clear" w:color="auto" w:fill="auto"/>
          </w:tcPr>
          <w:p w14:paraId="3016C086" w14:textId="77777777" w:rsidR="00C501DE" w:rsidRDefault="00C501DE" w:rsidP="00C501DE">
            <w:pPr>
              <w:spacing w:after="120"/>
              <w:ind w:right="57"/>
              <w:rPr>
                <w:rFonts w:asciiTheme="majorHAnsi" w:hAnsiTheme="majorHAnsi" w:cstheme="majorHAnsi"/>
                <w:b w:val="0"/>
                <w:bCs/>
              </w:rPr>
            </w:pPr>
            <w:r>
              <w:rPr>
                <w:rFonts w:asciiTheme="majorHAnsi" w:hAnsiTheme="majorHAnsi" w:cstheme="majorHAnsi"/>
                <w:b w:val="0"/>
                <w:bCs/>
              </w:rPr>
              <w:t>18:00</w:t>
            </w:r>
          </w:p>
        </w:tc>
        <w:tc>
          <w:tcPr>
            <w:tcW w:w="2127" w:type="dxa"/>
            <w:shd w:val="clear" w:color="auto" w:fill="D9D9D9" w:themeFill="background1" w:themeFillShade="D9"/>
          </w:tcPr>
          <w:p w14:paraId="73E49EC8" w14:textId="77777777" w:rsidR="00C501DE" w:rsidRDefault="00C501DE" w:rsidP="00C501DE">
            <w:pPr>
              <w:spacing w:after="120"/>
              <w:ind w:right="5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bCs/>
              </w:rPr>
            </w:pPr>
            <w:r>
              <w:rPr>
                <w:rFonts w:asciiTheme="majorHAnsi" w:hAnsiTheme="majorHAnsi" w:cstheme="majorHAnsi"/>
                <w:bCs/>
              </w:rPr>
              <w:t>Event close</w:t>
            </w:r>
          </w:p>
        </w:tc>
        <w:tc>
          <w:tcPr>
            <w:tcW w:w="1843" w:type="dxa"/>
            <w:shd w:val="clear" w:color="auto" w:fill="auto"/>
          </w:tcPr>
          <w:p w14:paraId="24AC5126" w14:textId="77777777" w:rsidR="00C501DE" w:rsidRPr="00970A68" w:rsidRDefault="00C501DE" w:rsidP="00C501DE">
            <w:pPr>
              <w:spacing w:after="120"/>
              <w:ind w:right="5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bCs/>
              </w:rPr>
            </w:pPr>
          </w:p>
        </w:tc>
        <w:tc>
          <w:tcPr>
            <w:tcW w:w="1990" w:type="dxa"/>
            <w:shd w:val="clear" w:color="auto" w:fill="auto"/>
          </w:tcPr>
          <w:p w14:paraId="01B1E744" w14:textId="77777777" w:rsidR="00C501DE" w:rsidRPr="00970A68" w:rsidRDefault="00C501DE" w:rsidP="00C501DE">
            <w:pPr>
              <w:spacing w:after="120"/>
              <w:ind w:right="5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bCs/>
              </w:rPr>
            </w:pPr>
          </w:p>
        </w:tc>
        <w:tc>
          <w:tcPr>
            <w:tcW w:w="1984" w:type="dxa"/>
            <w:shd w:val="clear" w:color="auto" w:fill="auto"/>
          </w:tcPr>
          <w:p w14:paraId="2101C19E" w14:textId="77777777" w:rsidR="00C501DE" w:rsidRPr="00970A68" w:rsidRDefault="00C501DE" w:rsidP="00C501DE">
            <w:pPr>
              <w:spacing w:after="120"/>
              <w:ind w:right="5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bCs/>
              </w:rPr>
            </w:pPr>
          </w:p>
        </w:tc>
        <w:tc>
          <w:tcPr>
            <w:tcW w:w="5954" w:type="dxa"/>
            <w:gridSpan w:val="3"/>
            <w:shd w:val="clear" w:color="auto" w:fill="auto"/>
          </w:tcPr>
          <w:p w14:paraId="5B6DA0CB" w14:textId="77777777" w:rsidR="00C501DE" w:rsidRPr="00970A68" w:rsidRDefault="00C501DE" w:rsidP="00C501DE">
            <w:pPr>
              <w:spacing w:after="120"/>
              <w:ind w:right="57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bCs/>
              </w:rPr>
            </w:pPr>
          </w:p>
        </w:tc>
      </w:tr>
    </w:tbl>
    <w:p w14:paraId="45C6DB13" w14:textId="734AE323" w:rsidR="005C7D87" w:rsidRPr="003B6E54" w:rsidRDefault="003B6E54" w:rsidP="003B6E54">
      <w:pPr>
        <w:tabs>
          <w:tab w:val="left" w:pos="5628"/>
        </w:tabs>
        <w:rPr>
          <w:lang w:val="en-US"/>
        </w:rPr>
      </w:pPr>
      <w:r>
        <w:rPr>
          <w:lang w:val="en-US"/>
        </w:rPr>
        <w:tab/>
      </w:r>
    </w:p>
    <w:sectPr w:rsidR="005C7D87" w:rsidRPr="003B6E54" w:rsidSect="00C501DE">
      <w:headerReference w:type="default" r:id="rId11"/>
      <w:footerReference w:type="default" r:id="rId12"/>
      <w:headerReference w:type="first" r:id="rId13"/>
      <w:footerReference w:type="first" r:id="rId14"/>
      <w:pgSz w:w="16840" w:h="11907" w:orient="landscape" w:code="9"/>
      <w:pgMar w:top="851" w:right="1701" w:bottom="851" w:left="2155" w:header="799" w:footer="567" w:gutter="5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21060FA" w14:textId="77777777" w:rsidR="00803473" w:rsidRDefault="00803473" w:rsidP="007944E9">
      <w:pPr>
        <w:spacing w:after="0" w:line="240" w:lineRule="auto"/>
      </w:pPr>
      <w:r>
        <w:separator/>
      </w:r>
    </w:p>
    <w:p w14:paraId="79655106" w14:textId="77777777" w:rsidR="00803473" w:rsidRDefault="00803473"/>
  </w:endnote>
  <w:endnote w:type="continuationSeparator" w:id="0">
    <w:p w14:paraId="0D211748" w14:textId="77777777" w:rsidR="00803473" w:rsidRDefault="00803473" w:rsidP="007944E9">
      <w:pPr>
        <w:spacing w:after="0" w:line="240" w:lineRule="auto"/>
      </w:pPr>
      <w:r>
        <w:continuationSeparator/>
      </w:r>
    </w:p>
    <w:p w14:paraId="4986D842" w14:textId="77777777" w:rsidR="00803473" w:rsidRDefault="00803473"/>
  </w:endnote>
  <w:endnote w:type="continuationNotice" w:id="1">
    <w:p w14:paraId="42222C9E" w14:textId="77777777" w:rsidR="00803473" w:rsidRDefault="00803473">
      <w:pPr>
        <w:spacing w:after="0" w:line="240" w:lineRule="auto"/>
      </w:pPr>
    </w:p>
    <w:p w14:paraId="341675C0" w14:textId="77777777" w:rsidR="00803473" w:rsidRDefault="0080347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8C0CB7" w14:textId="77777777" w:rsidR="00C501DE" w:rsidRDefault="647C6B53" w:rsidP="003B6E54">
    <w:pPr>
      <w:pStyle w:val="Footer"/>
      <w:ind w:left="0"/>
      <w:rPr>
        <w:sz w:val="14"/>
        <w:szCs w:val="14"/>
      </w:rPr>
    </w:pPr>
    <w:r w:rsidRPr="00B81211">
      <w:rPr>
        <w:noProof/>
      </w:rPr>
      <w:t xml:space="preserve">© </w:t>
    </w:r>
    <w:r w:rsidR="00DB1240" w:rsidRPr="00C65704">
      <w:rPr>
        <w:noProof/>
      </w:rPr>
      <mc:AlternateContent>
        <mc:Choice Requires="wps">
          <w:drawing>
            <wp:anchor distT="0" distB="0" distL="114300" distR="114300" simplePos="0" relativeHeight="251671552" behindDoc="1" locked="1" layoutInCell="1" allowOverlap="1" wp14:anchorId="4295FB38" wp14:editId="0ED374AE">
              <wp:simplePos x="0" y="0"/>
              <wp:positionH relativeFrom="page">
                <wp:posOffset>540385</wp:posOffset>
              </wp:positionH>
              <wp:positionV relativeFrom="page">
                <wp:posOffset>9943465</wp:posOffset>
              </wp:positionV>
              <wp:extent cx="392400" cy="442800"/>
              <wp:effectExtent l="19050" t="0" r="8255" b="14605"/>
              <wp:wrapNone/>
              <wp:docPr id="3" name="Graphic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92400" cy="442800"/>
                      </a:xfrm>
                      <a:custGeom>
                        <a:avLst/>
                        <a:gdLst>
                          <a:gd name="connsiteX0" fmla="*/ 1414533 w 2282082"/>
                          <a:gd name="connsiteY0" fmla="*/ 2429148 h 2585432"/>
                          <a:gd name="connsiteX1" fmla="*/ 1307517 w 2282082"/>
                          <a:gd name="connsiteY1" fmla="*/ 1925164 h 2585432"/>
                          <a:gd name="connsiteX2" fmla="*/ 1307517 w 2282082"/>
                          <a:gd name="connsiteY2" fmla="*/ 1603310 h 2585432"/>
                          <a:gd name="connsiteX3" fmla="*/ 1230035 w 2282082"/>
                          <a:gd name="connsiteY3" fmla="*/ 1564830 h 2585432"/>
                          <a:gd name="connsiteX4" fmla="*/ 974682 w 2282082"/>
                          <a:gd name="connsiteY4" fmla="*/ 1564830 h 2585432"/>
                          <a:gd name="connsiteX5" fmla="*/ 974682 w 2282082"/>
                          <a:gd name="connsiteY5" fmla="*/ 1925211 h 2585432"/>
                          <a:gd name="connsiteX6" fmla="*/ 867666 w 2282082"/>
                          <a:gd name="connsiteY6" fmla="*/ 2429196 h 2585432"/>
                          <a:gd name="connsiteX7" fmla="*/ 690363 w 2282082"/>
                          <a:gd name="connsiteY7" fmla="*/ 2546388 h 2585432"/>
                          <a:gd name="connsiteX8" fmla="*/ 687049 w 2282082"/>
                          <a:gd name="connsiteY8" fmla="*/ 2574787 h 2585432"/>
                          <a:gd name="connsiteX9" fmla="*/ 1141052 w 2282082"/>
                          <a:gd name="connsiteY9" fmla="*/ 2483958 h 2585432"/>
                          <a:gd name="connsiteX10" fmla="*/ 1595007 w 2282082"/>
                          <a:gd name="connsiteY10" fmla="*/ 2574787 h 2585432"/>
                          <a:gd name="connsiteX11" fmla="*/ 1591694 w 2282082"/>
                          <a:gd name="connsiteY11" fmla="*/ 2546388 h 2585432"/>
                          <a:gd name="connsiteX12" fmla="*/ 1414580 w 2282082"/>
                          <a:gd name="connsiteY12" fmla="*/ 2429148 h 2585432"/>
                          <a:gd name="connsiteX13" fmla="*/ 699829 w 2282082"/>
                          <a:gd name="connsiteY13" fmla="*/ 125293 h 2585432"/>
                          <a:gd name="connsiteX14" fmla="*/ 943633 w 2282082"/>
                          <a:gd name="connsiteY14" fmla="*/ 154639 h 2585432"/>
                          <a:gd name="connsiteX15" fmla="*/ 974398 w 2282082"/>
                          <a:gd name="connsiteY15" fmla="*/ 274103 h 2585432"/>
                          <a:gd name="connsiteX16" fmla="*/ 974635 w 2282082"/>
                          <a:gd name="connsiteY16" fmla="*/ 1285670 h 2585432"/>
                          <a:gd name="connsiteX17" fmla="*/ 1228237 w 2282082"/>
                          <a:gd name="connsiteY17" fmla="*/ 1285670 h 2585432"/>
                          <a:gd name="connsiteX18" fmla="*/ 1307469 w 2282082"/>
                          <a:gd name="connsiteY18" fmla="*/ 1277955 h 2585432"/>
                          <a:gd name="connsiteX19" fmla="*/ 1307469 w 2282082"/>
                          <a:gd name="connsiteY19" fmla="*/ 274103 h 2585432"/>
                          <a:gd name="connsiteX20" fmla="*/ 1338235 w 2282082"/>
                          <a:gd name="connsiteY20" fmla="*/ 154639 h 2585432"/>
                          <a:gd name="connsiteX21" fmla="*/ 1582039 w 2282082"/>
                          <a:gd name="connsiteY21" fmla="*/ 125293 h 2585432"/>
                          <a:gd name="connsiteX22" fmla="*/ 2077172 w 2282082"/>
                          <a:gd name="connsiteY22" fmla="*/ 170447 h 2585432"/>
                          <a:gd name="connsiteX23" fmla="*/ 2251920 w 2282082"/>
                          <a:gd name="connsiteY23" fmla="*/ 353194 h 2585432"/>
                          <a:gd name="connsiteX24" fmla="*/ 2251920 w 2282082"/>
                          <a:gd name="connsiteY24" fmla="*/ 353194 h 2585432"/>
                          <a:gd name="connsiteX25" fmla="*/ 2281975 w 2282082"/>
                          <a:gd name="connsiteY25" fmla="*/ 353194 h 2585432"/>
                          <a:gd name="connsiteX26" fmla="*/ 2231472 w 2282082"/>
                          <a:gd name="connsiteY26" fmla="*/ 17046 h 2585432"/>
                          <a:gd name="connsiteX27" fmla="*/ 2201606 w 2282082"/>
                          <a:gd name="connsiteY27" fmla="*/ 244 h 2585432"/>
                          <a:gd name="connsiteX28" fmla="*/ 1141099 w 2282082"/>
                          <a:gd name="connsiteY28" fmla="*/ 5450 h 2585432"/>
                          <a:gd name="connsiteX29" fmla="*/ 80498 w 2282082"/>
                          <a:gd name="connsiteY29" fmla="*/ 244 h 2585432"/>
                          <a:gd name="connsiteX30" fmla="*/ 50679 w 2282082"/>
                          <a:gd name="connsiteY30" fmla="*/ 17046 h 2585432"/>
                          <a:gd name="connsiteX31" fmla="*/ -107 w 2282082"/>
                          <a:gd name="connsiteY31" fmla="*/ 353383 h 2585432"/>
                          <a:gd name="connsiteX32" fmla="*/ 29995 w 2282082"/>
                          <a:gd name="connsiteY32" fmla="*/ 353383 h 2585432"/>
                          <a:gd name="connsiteX33" fmla="*/ 29995 w 2282082"/>
                          <a:gd name="connsiteY33" fmla="*/ 353383 h 2585432"/>
                          <a:gd name="connsiteX34" fmla="*/ 204743 w 2282082"/>
                          <a:gd name="connsiteY34" fmla="*/ 170637 h 2585432"/>
                          <a:gd name="connsiteX35" fmla="*/ 699829 w 2282082"/>
                          <a:gd name="connsiteY35" fmla="*/ 125483 h 2585432"/>
                          <a:gd name="connsiteX36" fmla="*/ 1946822 w 2282082"/>
                          <a:gd name="connsiteY36" fmla="*/ 1988967 h 2585432"/>
                          <a:gd name="connsiteX37" fmla="*/ 1706662 w 2282082"/>
                          <a:gd name="connsiteY37" fmla="*/ 1527580 h 2585432"/>
                          <a:gd name="connsiteX38" fmla="*/ 1422674 w 2282082"/>
                          <a:gd name="connsiteY38" fmla="*/ 1435663 h 2585432"/>
                          <a:gd name="connsiteX39" fmla="*/ 1422674 w 2282082"/>
                          <a:gd name="connsiteY39" fmla="*/ 1431640 h 2585432"/>
                          <a:gd name="connsiteX40" fmla="*/ 2029841 w 2282082"/>
                          <a:gd name="connsiteY40" fmla="*/ 911420 h 2585432"/>
                          <a:gd name="connsiteX41" fmla="*/ 1388358 w 2282082"/>
                          <a:gd name="connsiteY41" fmla="*/ 367677 h 2585432"/>
                          <a:gd name="connsiteX42" fmla="*/ 1388358 w 2282082"/>
                          <a:gd name="connsiteY42" fmla="*/ 495851 h 2585432"/>
                          <a:gd name="connsiteX43" fmla="*/ 1710212 w 2282082"/>
                          <a:gd name="connsiteY43" fmla="*/ 912367 h 2585432"/>
                          <a:gd name="connsiteX44" fmla="*/ 1519041 w 2282082"/>
                          <a:gd name="connsiteY44" fmla="*/ 1308294 h 2585432"/>
                          <a:gd name="connsiteX45" fmla="*/ 1260469 w 2282082"/>
                          <a:gd name="connsiteY45" fmla="*/ 1361447 h 2585432"/>
                          <a:gd name="connsiteX46" fmla="*/ 790658 w 2282082"/>
                          <a:gd name="connsiteY46" fmla="*/ 1361447 h 2585432"/>
                          <a:gd name="connsiteX47" fmla="*/ 718478 w 2282082"/>
                          <a:gd name="connsiteY47" fmla="*/ 1345733 h 2585432"/>
                          <a:gd name="connsiteX48" fmla="*/ 702574 w 2282082"/>
                          <a:gd name="connsiteY48" fmla="*/ 1271943 h 2585432"/>
                          <a:gd name="connsiteX49" fmla="*/ 702574 w 2282082"/>
                          <a:gd name="connsiteY49" fmla="*/ 607411 h 2585432"/>
                          <a:gd name="connsiteX50" fmla="*/ 718998 w 2282082"/>
                          <a:gd name="connsiteY50" fmla="*/ 551086 h 2585432"/>
                          <a:gd name="connsiteX51" fmla="*/ 893604 w 2282082"/>
                          <a:gd name="connsiteY51" fmla="*/ 498738 h 2585432"/>
                          <a:gd name="connsiteX52" fmla="*/ 893604 w 2282082"/>
                          <a:gd name="connsiteY52" fmla="*/ 371937 h 2585432"/>
                          <a:gd name="connsiteX53" fmla="*/ 521626 w 2282082"/>
                          <a:gd name="connsiteY53" fmla="*/ 420405 h 2585432"/>
                          <a:gd name="connsiteX54" fmla="*/ 226563 w 2282082"/>
                          <a:gd name="connsiteY54" fmla="*/ 395698 h 2585432"/>
                          <a:gd name="connsiteX55" fmla="*/ 224811 w 2282082"/>
                          <a:gd name="connsiteY55" fmla="*/ 439290 h 2585432"/>
                          <a:gd name="connsiteX56" fmla="*/ 360558 w 2282082"/>
                          <a:gd name="connsiteY56" fmla="*/ 550471 h 2585432"/>
                          <a:gd name="connsiteX57" fmla="*/ 389761 w 2282082"/>
                          <a:gd name="connsiteY57" fmla="*/ 1337829 h 2585432"/>
                          <a:gd name="connsiteX58" fmla="*/ 296566 w 2282082"/>
                          <a:gd name="connsiteY58" fmla="*/ 2233007 h 2585432"/>
                          <a:gd name="connsiteX59" fmla="*/ 166168 w 2282082"/>
                          <a:gd name="connsiteY59" fmla="*/ 2320191 h 2585432"/>
                          <a:gd name="connsiteX60" fmla="*/ 166168 w 2282082"/>
                          <a:gd name="connsiteY60" fmla="*/ 2351856 h 2585432"/>
                          <a:gd name="connsiteX61" fmla="*/ 322077 w 2282082"/>
                          <a:gd name="connsiteY61" fmla="*/ 2357063 h 2585432"/>
                          <a:gd name="connsiteX62" fmla="*/ 702574 w 2282082"/>
                          <a:gd name="connsiteY62" fmla="*/ 1995924 h 2585432"/>
                          <a:gd name="connsiteX63" fmla="*/ 702574 w 2282082"/>
                          <a:gd name="connsiteY63" fmla="*/ 1579408 h 2585432"/>
                          <a:gd name="connsiteX64" fmla="*/ 718478 w 2282082"/>
                          <a:gd name="connsiteY64" fmla="*/ 1505618 h 2585432"/>
                          <a:gd name="connsiteX65" fmla="*/ 790658 w 2282082"/>
                          <a:gd name="connsiteY65" fmla="*/ 1489904 h 2585432"/>
                          <a:gd name="connsiteX66" fmla="*/ 1237561 w 2282082"/>
                          <a:gd name="connsiteY66" fmla="*/ 1489904 h 2585432"/>
                          <a:gd name="connsiteX67" fmla="*/ 1366823 w 2282082"/>
                          <a:gd name="connsiteY67" fmla="*/ 1510352 h 2585432"/>
                          <a:gd name="connsiteX68" fmla="*/ 1436211 w 2282082"/>
                          <a:gd name="connsiteY68" fmla="*/ 1574391 h 2585432"/>
                          <a:gd name="connsiteX69" fmla="*/ 1652799 w 2282082"/>
                          <a:gd name="connsiteY69" fmla="*/ 2177724 h 2585432"/>
                          <a:gd name="connsiteX70" fmla="*/ 2014221 w 2282082"/>
                          <a:gd name="connsiteY70" fmla="*/ 2351762 h 2585432"/>
                          <a:gd name="connsiteX71" fmla="*/ 2281880 w 2282082"/>
                          <a:gd name="connsiteY71" fmla="*/ 2301070 h 2585432"/>
                          <a:gd name="connsiteX72" fmla="*/ 2271373 w 2282082"/>
                          <a:gd name="connsiteY72" fmla="*/ 2274753 h 2585432"/>
                          <a:gd name="connsiteX73" fmla="*/ 1946822 w 2282082"/>
                          <a:gd name="connsiteY73" fmla="*/ 1988967 h 2585432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  <a:cxn ang="0">
                            <a:pos x="connsiteX14" y="connsiteY14"/>
                          </a:cxn>
                          <a:cxn ang="0">
                            <a:pos x="connsiteX15" y="connsiteY15"/>
                          </a:cxn>
                          <a:cxn ang="0">
                            <a:pos x="connsiteX16" y="connsiteY16"/>
                          </a:cxn>
                          <a:cxn ang="0">
                            <a:pos x="connsiteX17" y="connsiteY17"/>
                          </a:cxn>
                          <a:cxn ang="0">
                            <a:pos x="connsiteX18" y="connsiteY18"/>
                          </a:cxn>
                          <a:cxn ang="0">
                            <a:pos x="connsiteX19" y="connsiteY19"/>
                          </a:cxn>
                          <a:cxn ang="0">
                            <a:pos x="connsiteX20" y="connsiteY20"/>
                          </a:cxn>
                          <a:cxn ang="0">
                            <a:pos x="connsiteX21" y="connsiteY21"/>
                          </a:cxn>
                          <a:cxn ang="0">
                            <a:pos x="connsiteX22" y="connsiteY22"/>
                          </a:cxn>
                          <a:cxn ang="0">
                            <a:pos x="connsiteX23" y="connsiteY23"/>
                          </a:cxn>
                          <a:cxn ang="0">
                            <a:pos x="connsiteX24" y="connsiteY24"/>
                          </a:cxn>
                          <a:cxn ang="0">
                            <a:pos x="connsiteX25" y="connsiteY25"/>
                          </a:cxn>
                          <a:cxn ang="0">
                            <a:pos x="connsiteX26" y="connsiteY26"/>
                          </a:cxn>
                          <a:cxn ang="0">
                            <a:pos x="connsiteX27" y="connsiteY27"/>
                          </a:cxn>
                          <a:cxn ang="0">
                            <a:pos x="connsiteX28" y="connsiteY28"/>
                          </a:cxn>
                          <a:cxn ang="0">
                            <a:pos x="connsiteX29" y="connsiteY29"/>
                          </a:cxn>
                          <a:cxn ang="0">
                            <a:pos x="connsiteX30" y="connsiteY30"/>
                          </a:cxn>
                          <a:cxn ang="0">
                            <a:pos x="connsiteX31" y="connsiteY31"/>
                          </a:cxn>
                          <a:cxn ang="0">
                            <a:pos x="connsiteX32" y="connsiteY32"/>
                          </a:cxn>
                          <a:cxn ang="0">
                            <a:pos x="connsiteX33" y="connsiteY33"/>
                          </a:cxn>
                          <a:cxn ang="0">
                            <a:pos x="connsiteX34" y="connsiteY34"/>
                          </a:cxn>
                          <a:cxn ang="0">
                            <a:pos x="connsiteX35" y="connsiteY35"/>
                          </a:cxn>
                          <a:cxn ang="0">
                            <a:pos x="connsiteX36" y="connsiteY36"/>
                          </a:cxn>
                          <a:cxn ang="0">
                            <a:pos x="connsiteX37" y="connsiteY37"/>
                          </a:cxn>
                          <a:cxn ang="0">
                            <a:pos x="connsiteX38" y="connsiteY38"/>
                          </a:cxn>
                          <a:cxn ang="0">
                            <a:pos x="connsiteX39" y="connsiteY39"/>
                          </a:cxn>
                          <a:cxn ang="0">
                            <a:pos x="connsiteX40" y="connsiteY40"/>
                          </a:cxn>
                          <a:cxn ang="0">
                            <a:pos x="connsiteX41" y="connsiteY41"/>
                          </a:cxn>
                          <a:cxn ang="0">
                            <a:pos x="connsiteX42" y="connsiteY42"/>
                          </a:cxn>
                          <a:cxn ang="0">
                            <a:pos x="connsiteX43" y="connsiteY43"/>
                          </a:cxn>
                          <a:cxn ang="0">
                            <a:pos x="connsiteX44" y="connsiteY44"/>
                          </a:cxn>
                          <a:cxn ang="0">
                            <a:pos x="connsiteX45" y="connsiteY45"/>
                          </a:cxn>
                          <a:cxn ang="0">
                            <a:pos x="connsiteX46" y="connsiteY46"/>
                          </a:cxn>
                          <a:cxn ang="0">
                            <a:pos x="connsiteX47" y="connsiteY47"/>
                          </a:cxn>
                          <a:cxn ang="0">
                            <a:pos x="connsiteX48" y="connsiteY48"/>
                          </a:cxn>
                          <a:cxn ang="0">
                            <a:pos x="connsiteX49" y="connsiteY49"/>
                          </a:cxn>
                          <a:cxn ang="0">
                            <a:pos x="connsiteX50" y="connsiteY50"/>
                          </a:cxn>
                          <a:cxn ang="0">
                            <a:pos x="connsiteX51" y="connsiteY51"/>
                          </a:cxn>
                          <a:cxn ang="0">
                            <a:pos x="connsiteX52" y="connsiteY52"/>
                          </a:cxn>
                          <a:cxn ang="0">
                            <a:pos x="connsiteX53" y="connsiteY53"/>
                          </a:cxn>
                          <a:cxn ang="0">
                            <a:pos x="connsiteX54" y="connsiteY54"/>
                          </a:cxn>
                          <a:cxn ang="0">
                            <a:pos x="connsiteX55" y="connsiteY55"/>
                          </a:cxn>
                          <a:cxn ang="0">
                            <a:pos x="connsiteX56" y="connsiteY56"/>
                          </a:cxn>
                          <a:cxn ang="0">
                            <a:pos x="connsiteX57" y="connsiteY57"/>
                          </a:cxn>
                          <a:cxn ang="0">
                            <a:pos x="connsiteX58" y="connsiteY58"/>
                          </a:cxn>
                          <a:cxn ang="0">
                            <a:pos x="connsiteX59" y="connsiteY59"/>
                          </a:cxn>
                          <a:cxn ang="0">
                            <a:pos x="connsiteX60" y="connsiteY60"/>
                          </a:cxn>
                          <a:cxn ang="0">
                            <a:pos x="connsiteX61" y="connsiteY61"/>
                          </a:cxn>
                          <a:cxn ang="0">
                            <a:pos x="connsiteX62" y="connsiteY62"/>
                          </a:cxn>
                          <a:cxn ang="0">
                            <a:pos x="connsiteX63" y="connsiteY63"/>
                          </a:cxn>
                          <a:cxn ang="0">
                            <a:pos x="connsiteX64" y="connsiteY64"/>
                          </a:cxn>
                          <a:cxn ang="0">
                            <a:pos x="connsiteX65" y="connsiteY65"/>
                          </a:cxn>
                          <a:cxn ang="0">
                            <a:pos x="connsiteX66" y="connsiteY66"/>
                          </a:cxn>
                          <a:cxn ang="0">
                            <a:pos x="connsiteX67" y="connsiteY67"/>
                          </a:cxn>
                          <a:cxn ang="0">
                            <a:pos x="connsiteX68" y="connsiteY68"/>
                          </a:cxn>
                          <a:cxn ang="0">
                            <a:pos x="connsiteX69" y="connsiteY69"/>
                          </a:cxn>
                          <a:cxn ang="0">
                            <a:pos x="connsiteX70" y="connsiteY70"/>
                          </a:cxn>
                          <a:cxn ang="0">
                            <a:pos x="connsiteX71" y="connsiteY71"/>
                          </a:cxn>
                          <a:cxn ang="0">
                            <a:pos x="connsiteX72" y="connsiteY72"/>
                          </a:cxn>
                          <a:cxn ang="0">
                            <a:pos x="connsiteX73" y="connsiteY73"/>
                          </a:cxn>
                        </a:cxnLst>
                        <a:rect l="l" t="t" r="r" b="b"/>
                        <a:pathLst>
                          <a:path w="2282082" h="2585432">
                            <a:moveTo>
                              <a:pt x="1414533" y="2429148"/>
                            </a:moveTo>
                            <a:cubicBezTo>
                              <a:pt x="1320580" y="2312287"/>
                              <a:pt x="1307327" y="2135268"/>
                              <a:pt x="1307517" y="1925164"/>
                            </a:cubicBezTo>
                            <a:cubicBezTo>
                              <a:pt x="1307517" y="1887535"/>
                              <a:pt x="1307517" y="1603310"/>
                              <a:pt x="1307517" y="1603310"/>
                            </a:cubicBezTo>
                            <a:cubicBezTo>
                              <a:pt x="1307517" y="1593040"/>
                              <a:pt x="1300795" y="1564830"/>
                              <a:pt x="1230035" y="1564830"/>
                            </a:cubicBezTo>
                            <a:lnTo>
                              <a:pt x="974682" y="1564830"/>
                            </a:lnTo>
                            <a:cubicBezTo>
                              <a:pt x="974682" y="1747813"/>
                              <a:pt x="974682" y="1885263"/>
                              <a:pt x="974682" y="1925211"/>
                            </a:cubicBezTo>
                            <a:cubicBezTo>
                              <a:pt x="974682" y="2135315"/>
                              <a:pt x="961666" y="2312335"/>
                              <a:pt x="867666" y="2429196"/>
                            </a:cubicBezTo>
                            <a:cubicBezTo>
                              <a:pt x="826109" y="2480882"/>
                              <a:pt x="770826" y="2525373"/>
                              <a:pt x="690363" y="2546388"/>
                            </a:cubicBezTo>
                            <a:cubicBezTo>
                              <a:pt x="689511" y="2553583"/>
                              <a:pt x="688469" y="2562623"/>
                              <a:pt x="687049" y="2574787"/>
                            </a:cubicBezTo>
                            <a:cubicBezTo>
                              <a:pt x="774518" y="2586762"/>
                              <a:pt x="967819" y="2614261"/>
                              <a:pt x="1141052" y="2483958"/>
                            </a:cubicBezTo>
                            <a:cubicBezTo>
                              <a:pt x="1314238" y="2614261"/>
                              <a:pt x="1507539" y="2586762"/>
                              <a:pt x="1595007" y="2574787"/>
                            </a:cubicBezTo>
                            <a:cubicBezTo>
                              <a:pt x="1593588" y="2562386"/>
                              <a:pt x="1592546" y="2553346"/>
                              <a:pt x="1591694" y="2546388"/>
                            </a:cubicBezTo>
                            <a:cubicBezTo>
                              <a:pt x="1511231" y="2525373"/>
                              <a:pt x="1456043" y="2480692"/>
                              <a:pt x="1414580" y="2429148"/>
                            </a:cubicBezTo>
                            <a:moveTo>
                              <a:pt x="699829" y="125293"/>
                            </a:moveTo>
                            <a:cubicBezTo>
                              <a:pt x="874387" y="125293"/>
                              <a:pt x="912820" y="126903"/>
                              <a:pt x="943633" y="154639"/>
                            </a:cubicBezTo>
                            <a:cubicBezTo>
                              <a:pt x="968955" y="177547"/>
                              <a:pt x="974351" y="208455"/>
                              <a:pt x="974398" y="274103"/>
                            </a:cubicBezTo>
                            <a:cubicBezTo>
                              <a:pt x="974635" y="439290"/>
                              <a:pt x="974730" y="894618"/>
                              <a:pt x="974635" y="1285670"/>
                            </a:cubicBezTo>
                            <a:lnTo>
                              <a:pt x="1228237" y="1285670"/>
                            </a:lnTo>
                            <a:cubicBezTo>
                              <a:pt x="1278692" y="1285670"/>
                              <a:pt x="1307469" y="1282404"/>
                              <a:pt x="1307469" y="1277955"/>
                            </a:cubicBezTo>
                            <a:lnTo>
                              <a:pt x="1307469" y="274103"/>
                            </a:lnTo>
                            <a:cubicBezTo>
                              <a:pt x="1307469" y="208455"/>
                              <a:pt x="1312960" y="177547"/>
                              <a:pt x="1338235" y="154639"/>
                            </a:cubicBezTo>
                            <a:cubicBezTo>
                              <a:pt x="1368905" y="126903"/>
                              <a:pt x="1407528" y="125293"/>
                              <a:pt x="1582039" y="125293"/>
                            </a:cubicBezTo>
                            <a:cubicBezTo>
                              <a:pt x="1916340" y="125293"/>
                              <a:pt x="1998791" y="134760"/>
                              <a:pt x="2077172" y="170447"/>
                            </a:cubicBezTo>
                            <a:cubicBezTo>
                              <a:pt x="2164167" y="210206"/>
                              <a:pt x="2210126" y="274577"/>
                              <a:pt x="2251920" y="353194"/>
                            </a:cubicBezTo>
                            <a:lnTo>
                              <a:pt x="2251920" y="353194"/>
                            </a:lnTo>
                            <a:lnTo>
                              <a:pt x="2281975" y="353194"/>
                            </a:lnTo>
                            <a:cubicBezTo>
                              <a:pt x="2281975" y="353194"/>
                              <a:pt x="2233366" y="31483"/>
                              <a:pt x="2231472" y="17046"/>
                            </a:cubicBezTo>
                            <a:cubicBezTo>
                              <a:pt x="2229627" y="1569"/>
                              <a:pt x="2221060" y="244"/>
                              <a:pt x="2201606" y="244"/>
                            </a:cubicBezTo>
                            <a:cubicBezTo>
                              <a:pt x="2194885" y="244"/>
                              <a:pt x="1684984" y="5450"/>
                              <a:pt x="1141099" y="5450"/>
                            </a:cubicBezTo>
                            <a:cubicBezTo>
                              <a:pt x="597215" y="5450"/>
                              <a:pt x="87314" y="244"/>
                              <a:pt x="80498" y="244"/>
                            </a:cubicBezTo>
                            <a:cubicBezTo>
                              <a:pt x="61139" y="244"/>
                              <a:pt x="52572" y="1569"/>
                              <a:pt x="50679" y="17046"/>
                            </a:cubicBezTo>
                            <a:cubicBezTo>
                              <a:pt x="48928" y="31483"/>
                              <a:pt x="-107" y="353383"/>
                              <a:pt x="-107" y="353383"/>
                            </a:cubicBezTo>
                            <a:lnTo>
                              <a:pt x="29995" y="353383"/>
                            </a:lnTo>
                            <a:cubicBezTo>
                              <a:pt x="29995" y="353383"/>
                              <a:pt x="29995" y="353383"/>
                              <a:pt x="29995" y="353383"/>
                            </a:cubicBezTo>
                            <a:cubicBezTo>
                              <a:pt x="71742" y="274719"/>
                              <a:pt x="117700" y="210395"/>
                              <a:pt x="204743" y="170637"/>
                            </a:cubicBezTo>
                            <a:cubicBezTo>
                              <a:pt x="283076" y="134807"/>
                              <a:pt x="365669" y="125483"/>
                              <a:pt x="699829" y="125483"/>
                            </a:cubicBezTo>
                            <a:moveTo>
                              <a:pt x="1946822" y="1988967"/>
                            </a:moveTo>
                            <a:cubicBezTo>
                              <a:pt x="1887705" y="1844322"/>
                              <a:pt x="1843261" y="1640560"/>
                              <a:pt x="1706662" y="1527580"/>
                            </a:cubicBezTo>
                            <a:cubicBezTo>
                              <a:pt x="1636138" y="1469221"/>
                              <a:pt x="1535323" y="1435663"/>
                              <a:pt x="1422674" y="1435663"/>
                            </a:cubicBezTo>
                            <a:lnTo>
                              <a:pt x="1422674" y="1431640"/>
                            </a:lnTo>
                            <a:cubicBezTo>
                              <a:pt x="1825701" y="1420990"/>
                              <a:pt x="2029841" y="1212921"/>
                              <a:pt x="2029841" y="911420"/>
                            </a:cubicBezTo>
                            <a:cubicBezTo>
                              <a:pt x="2029841" y="624829"/>
                              <a:pt x="1834457" y="391296"/>
                              <a:pt x="1388358" y="367677"/>
                            </a:cubicBezTo>
                            <a:lnTo>
                              <a:pt x="1388358" y="495851"/>
                            </a:lnTo>
                            <a:cubicBezTo>
                              <a:pt x="1604284" y="526569"/>
                              <a:pt x="1710212" y="723799"/>
                              <a:pt x="1710212" y="912367"/>
                            </a:cubicBezTo>
                            <a:cubicBezTo>
                              <a:pt x="1710212" y="1077790"/>
                              <a:pt x="1663401" y="1228683"/>
                              <a:pt x="1519041" y="1308294"/>
                            </a:cubicBezTo>
                            <a:cubicBezTo>
                              <a:pt x="1449558" y="1346585"/>
                              <a:pt x="1374065" y="1361447"/>
                              <a:pt x="1260469" y="1361447"/>
                            </a:cubicBezTo>
                            <a:lnTo>
                              <a:pt x="790658" y="1361447"/>
                            </a:lnTo>
                            <a:cubicBezTo>
                              <a:pt x="747728" y="1361447"/>
                              <a:pt x="730216" y="1357424"/>
                              <a:pt x="718478" y="1345733"/>
                            </a:cubicBezTo>
                            <a:cubicBezTo>
                              <a:pt x="705982" y="1333190"/>
                              <a:pt x="702574" y="1318233"/>
                              <a:pt x="702574" y="1271943"/>
                            </a:cubicBezTo>
                            <a:lnTo>
                              <a:pt x="702574" y="607411"/>
                            </a:lnTo>
                            <a:cubicBezTo>
                              <a:pt x="702574" y="582041"/>
                              <a:pt x="708680" y="563771"/>
                              <a:pt x="718998" y="551086"/>
                            </a:cubicBezTo>
                            <a:cubicBezTo>
                              <a:pt x="740487" y="524581"/>
                              <a:pt x="800124" y="508772"/>
                              <a:pt x="893604" y="498738"/>
                            </a:cubicBezTo>
                            <a:lnTo>
                              <a:pt x="893604" y="371937"/>
                            </a:lnTo>
                            <a:cubicBezTo>
                              <a:pt x="731636" y="392242"/>
                              <a:pt x="643789" y="415245"/>
                              <a:pt x="521626" y="420405"/>
                            </a:cubicBezTo>
                            <a:cubicBezTo>
                              <a:pt x="410634" y="425138"/>
                              <a:pt x="315451" y="404596"/>
                              <a:pt x="226563" y="395698"/>
                            </a:cubicBezTo>
                            <a:cubicBezTo>
                              <a:pt x="225805" y="411364"/>
                              <a:pt x="225427" y="422392"/>
                              <a:pt x="224811" y="439290"/>
                            </a:cubicBezTo>
                            <a:cubicBezTo>
                              <a:pt x="294104" y="465701"/>
                              <a:pt x="338407" y="497223"/>
                              <a:pt x="360558" y="550471"/>
                            </a:cubicBezTo>
                            <a:cubicBezTo>
                              <a:pt x="388341" y="617350"/>
                              <a:pt x="389761" y="652802"/>
                              <a:pt x="389761" y="1337829"/>
                            </a:cubicBezTo>
                            <a:cubicBezTo>
                              <a:pt x="389761" y="1968567"/>
                              <a:pt x="375846" y="2129162"/>
                              <a:pt x="296566" y="2233007"/>
                            </a:cubicBezTo>
                            <a:cubicBezTo>
                              <a:pt x="263860" y="2275889"/>
                              <a:pt x="217286" y="2311151"/>
                              <a:pt x="166168" y="2320191"/>
                            </a:cubicBezTo>
                            <a:lnTo>
                              <a:pt x="166168" y="2351856"/>
                            </a:lnTo>
                            <a:cubicBezTo>
                              <a:pt x="192105" y="2353655"/>
                              <a:pt x="259316" y="2357631"/>
                              <a:pt x="322077" y="2357063"/>
                            </a:cubicBezTo>
                            <a:cubicBezTo>
                              <a:pt x="612834" y="2354791"/>
                              <a:pt x="702290" y="2230073"/>
                              <a:pt x="702574" y="1995924"/>
                            </a:cubicBezTo>
                            <a:cubicBezTo>
                              <a:pt x="702574" y="1838405"/>
                              <a:pt x="702574" y="1579408"/>
                              <a:pt x="702574" y="1579408"/>
                            </a:cubicBezTo>
                            <a:cubicBezTo>
                              <a:pt x="702574" y="1533071"/>
                              <a:pt x="705982" y="1518114"/>
                              <a:pt x="718478" y="1505618"/>
                            </a:cubicBezTo>
                            <a:cubicBezTo>
                              <a:pt x="730216" y="1493928"/>
                              <a:pt x="747728" y="1489904"/>
                              <a:pt x="790658" y="1489904"/>
                            </a:cubicBezTo>
                            <a:cubicBezTo>
                              <a:pt x="790658" y="1489904"/>
                              <a:pt x="1076965" y="1489904"/>
                              <a:pt x="1237561" y="1489904"/>
                            </a:cubicBezTo>
                            <a:cubicBezTo>
                              <a:pt x="1303825" y="1489904"/>
                              <a:pt x="1332224" y="1492792"/>
                              <a:pt x="1366823" y="1510352"/>
                            </a:cubicBezTo>
                            <a:cubicBezTo>
                              <a:pt x="1391293" y="1522705"/>
                              <a:pt x="1413302" y="1542584"/>
                              <a:pt x="1436211" y="1574391"/>
                            </a:cubicBezTo>
                            <a:cubicBezTo>
                              <a:pt x="1530116" y="1704883"/>
                              <a:pt x="1551368" y="2025980"/>
                              <a:pt x="1652799" y="2177724"/>
                            </a:cubicBezTo>
                            <a:cubicBezTo>
                              <a:pt x="1704059" y="2254448"/>
                              <a:pt x="1806295" y="2346224"/>
                              <a:pt x="2014221" y="2351762"/>
                            </a:cubicBezTo>
                            <a:cubicBezTo>
                              <a:pt x="2099418" y="2354034"/>
                              <a:pt x="2206292" y="2332072"/>
                              <a:pt x="2281880" y="2301070"/>
                            </a:cubicBezTo>
                            <a:cubicBezTo>
                              <a:pt x="2278946" y="2294443"/>
                              <a:pt x="2273171" y="2279108"/>
                              <a:pt x="2271373" y="2274753"/>
                            </a:cubicBezTo>
                            <a:cubicBezTo>
                              <a:pt x="2106612" y="2278729"/>
                              <a:pt x="2015310" y="2156425"/>
                              <a:pt x="1946822" y="1988967"/>
                            </a:cubicBezTo>
                          </a:path>
                        </a:pathLst>
                      </a:custGeom>
                      <a:solidFill>
                        <a:schemeClr val="tx2"/>
                      </a:solidFill>
                      <a:ln w="4730" cap="flat">
                        <a:noFill/>
                        <a:prstDash val="solid"/>
                        <a:miter/>
                      </a:ln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shape id="Graphic 3" style="position:absolute;margin-left:42.55pt;margin-top:782.95pt;width:30.9pt;height:34.85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coordsize="2282082,2585432" o:spid="_x0000_s1026" fillcolor="#6a97cf [3215]" stroked="f" strokeweight=".1314mm" path="m1414533,2429148v-93953,-116861,-107206,-293880,-107016,-503984c1307517,1887535,1307517,1603310,1307517,1603310v,-10270,-6722,-38480,-77482,-38480l974682,1564830v,182983,,320433,,360381c974682,2135315,961666,2312335,867666,2429196v-41557,51686,-96840,96177,-177303,117192c689511,2553583,688469,2562623,687049,2574787v87469,11975,280770,39474,454003,-90829c1314238,2614261,1507539,2586762,1595007,2574787v-1419,-12401,-2461,-21441,-3313,-28399c1511231,2525373,1456043,2480692,1414580,2429148m699829,125293v174558,,212991,1610,243804,29346c968955,177547,974351,208455,974398,274103v237,165187,332,620515,237,1011567l1228237,1285670v50455,,79232,-3266,79232,-7715l1307469,274103v,-65648,5491,-96556,30766,-119464c1368905,126903,1407528,125293,1582039,125293v334301,,416752,9467,495133,45154c2164167,210206,2210126,274577,2251920,353194r,l2281975,353194v,,-48609,-321711,-50503,-336148c2229627,1569,2221060,244,2201606,244v-6721,,-516622,5206,-1060507,5206c597215,5450,87314,244,80498,244,61139,244,52572,1569,50679,17046,48928,31483,-107,353383,-107,353383r30102,c29995,353383,29995,353383,29995,353383,71742,274719,117700,210395,204743,170637v78333,-35830,160926,-45154,495086,-45154m1946822,1988967v-59117,-144645,-103561,-348407,-240160,-461387c1636138,1469221,1535323,1435663,1422674,1435663r,-4023c1825701,1420990,2029841,1212921,2029841,911420v,-286591,-195384,-520124,-641483,-543743l1388358,495851v215926,30718,321854,227948,321854,416516c1710212,1077790,1663401,1228683,1519041,1308294v-69483,38291,-144976,53153,-258572,53153l790658,1361447v-42930,,-60442,-4023,-72180,-15714c705982,1333190,702574,1318233,702574,1271943r,-664532c702574,582041,708680,563771,718998,551086v21489,-26505,81126,-42314,174606,-52348l893604,371937c731636,392242,643789,415245,521626,420405,410634,425138,315451,404596,226563,395698v-758,15666,-1136,26694,-1752,43592c294104,465701,338407,497223,360558,550471v27783,66879,29203,102331,29203,787358c389761,1968567,375846,2129162,296566,2233007v-32706,42882,-79280,78144,-130398,87184l166168,2351856v25937,1799,93148,5775,155909,5207c612834,2354791,702290,2230073,702574,1995924v,-157519,,-416516,,-416516c702574,1533071,705982,1518114,718478,1505618v11738,-11690,29250,-15714,72180,-15714c790658,1489904,1076965,1489904,1237561,1489904v66264,,94663,2888,129262,20448c1391293,1522705,1413302,1542584,1436211,1574391v93905,130492,115157,451589,216588,603333c1704059,2254448,1806295,2346224,2014221,2351762v85197,2272,192071,-19690,267659,-50692c2278946,2294443,2273171,2279108,2271373,2274753v-164761,3976,-256063,-118328,-324551,-285786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" w14:anchorId="1B84C38E">
              <v:stroke joinstyle="miter"/>
              <v:path arrowok="t" o:connecttype="custom" o:connectlocs="243226,416034;224825,329718;224825,274595;211502,268004;167595,268004;167595,329726;149194,416042;118707,436113;118137,440977;196202,425421;274259,440977;273689,436113;243235,416034;120334,21459;162256,26485;167546,46945;167587,220193;211193,220193;224817,218872;224817,46945;230107,26485;272029,21459;357166,29192;387214,60491;387214,60491;392382,60491;383698,2919;378562,42;196210,933;13841,42;8714,2919;-18,60523;5158,60523;5158,60523;35205,29225;120334,21491;334753,340645;293458,261625;244626,245882;244626,245193;349028,156096;238726,62971;238726,84923;294068,156259;261196,224068;216735,233171;135952,233171;123541,230480;120806,217842;120806,104030;123630,94383;153654,85418;153654,63701;89693,72002;38957,67770;38656,75236;61997,94278;67019,229126;50994,382441;28572,397373;28572,402796;55381,403688;120806,341837;120806,270501;123541,257863;135952,255172;212796,255172;235023,258674;246954,269642;284196,372973;346342,402780;392365,394098;390559,389591;334753,340645" o:connectangles="0,0,0,0,0,0,0,0,0,0,0,0,0,0,0,0,0,0,0,0,0,0,0,0,0,0,0,0,0,0,0,0,0,0,0,0,0,0,0,0,0,0,0,0,0,0,0,0,0,0,0,0,0,0,0,0,0,0,0,0,0,0,0,0,0,0,0,0,0,0,0,0,0,0"/>
              <w10:wrap anchorx="page" anchory="page"/>
              <w10:anchorlock/>
            </v:shape>
          </w:pict>
        </mc:Fallback>
      </mc:AlternateContent>
    </w:r>
    <w:r>
      <w:rPr>
        <w:noProof/>
      </w:rPr>
      <w:t xml:space="preserve">Retail Trust | </w:t>
    </w:r>
    <w:r w:rsidRPr="00F80709">
      <w:rPr>
        <w:noProof/>
      </w:rPr>
      <w:t>retailtrust.org.uk</w:t>
    </w:r>
    <w:r w:rsidR="00DB1240" w:rsidRPr="00C65704">
      <w:tab/>
    </w:r>
    <w:r w:rsidR="00DB1240" w:rsidRPr="00C65704">
      <w:br/>
    </w:r>
    <w:r>
      <w:rPr>
        <w:sz w:val="14"/>
        <w:szCs w:val="14"/>
      </w:rPr>
      <w:t>R</w:t>
    </w:r>
    <w:r w:rsidRPr="00F80709">
      <w:rPr>
        <w:sz w:val="14"/>
        <w:szCs w:val="14"/>
      </w:rPr>
      <w:t>etail</w:t>
    </w:r>
    <w:r>
      <w:rPr>
        <w:sz w:val="14"/>
        <w:szCs w:val="14"/>
      </w:rPr>
      <w:t xml:space="preserve"> T</w:t>
    </w:r>
    <w:r w:rsidRPr="00F80709">
      <w:rPr>
        <w:sz w:val="14"/>
        <w:szCs w:val="14"/>
      </w:rPr>
      <w:t xml:space="preserve">rust is a registered charity in England and Wales (1090136) and in Scotland (SC039684). Company No 4254201 (Company limited by Guarantee) Registered England &amp; Wales. </w:t>
    </w:r>
  </w:p>
  <w:p w14:paraId="1B5C692A" w14:textId="1DD43980" w:rsidR="003441D1" w:rsidRPr="00DB1240" w:rsidRDefault="00C501DE" w:rsidP="003B6E54">
    <w:pPr>
      <w:pStyle w:val="Footer"/>
      <w:ind w:left="0"/>
    </w:pPr>
    <w:r w:rsidRPr="00C65704">
      <w:rPr>
        <w:noProof/>
      </w:rPr>
      <mc:AlternateContent>
        <mc:Choice Requires="wps">
          <w:drawing>
            <wp:anchor distT="0" distB="0" distL="114300" distR="114300" simplePos="0" relativeHeight="251677696" behindDoc="1" locked="1" layoutInCell="1" allowOverlap="1" wp14:anchorId="71AEACB4" wp14:editId="1A2C1D26">
              <wp:simplePos x="0" y="0"/>
              <wp:positionH relativeFrom="page">
                <wp:posOffset>499110</wp:posOffset>
              </wp:positionH>
              <wp:positionV relativeFrom="page">
                <wp:posOffset>6750050</wp:posOffset>
              </wp:positionV>
              <wp:extent cx="391795" cy="442595"/>
              <wp:effectExtent l="19050" t="0" r="8255" b="14605"/>
              <wp:wrapNone/>
              <wp:docPr id="5" name="Graphic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91795" cy="442595"/>
                      </a:xfrm>
                      <a:custGeom>
                        <a:avLst/>
                        <a:gdLst>
                          <a:gd name="connsiteX0" fmla="*/ 1414533 w 2282082"/>
                          <a:gd name="connsiteY0" fmla="*/ 2429148 h 2585432"/>
                          <a:gd name="connsiteX1" fmla="*/ 1307517 w 2282082"/>
                          <a:gd name="connsiteY1" fmla="*/ 1925164 h 2585432"/>
                          <a:gd name="connsiteX2" fmla="*/ 1307517 w 2282082"/>
                          <a:gd name="connsiteY2" fmla="*/ 1603310 h 2585432"/>
                          <a:gd name="connsiteX3" fmla="*/ 1230035 w 2282082"/>
                          <a:gd name="connsiteY3" fmla="*/ 1564830 h 2585432"/>
                          <a:gd name="connsiteX4" fmla="*/ 974682 w 2282082"/>
                          <a:gd name="connsiteY4" fmla="*/ 1564830 h 2585432"/>
                          <a:gd name="connsiteX5" fmla="*/ 974682 w 2282082"/>
                          <a:gd name="connsiteY5" fmla="*/ 1925211 h 2585432"/>
                          <a:gd name="connsiteX6" fmla="*/ 867666 w 2282082"/>
                          <a:gd name="connsiteY6" fmla="*/ 2429196 h 2585432"/>
                          <a:gd name="connsiteX7" fmla="*/ 690363 w 2282082"/>
                          <a:gd name="connsiteY7" fmla="*/ 2546388 h 2585432"/>
                          <a:gd name="connsiteX8" fmla="*/ 687049 w 2282082"/>
                          <a:gd name="connsiteY8" fmla="*/ 2574787 h 2585432"/>
                          <a:gd name="connsiteX9" fmla="*/ 1141052 w 2282082"/>
                          <a:gd name="connsiteY9" fmla="*/ 2483958 h 2585432"/>
                          <a:gd name="connsiteX10" fmla="*/ 1595007 w 2282082"/>
                          <a:gd name="connsiteY10" fmla="*/ 2574787 h 2585432"/>
                          <a:gd name="connsiteX11" fmla="*/ 1591694 w 2282082"/>
                          <a:gd name="connsiteY11" fmla="*/ 2546388 h 2585432"/>
                          <a:gd name="connsiteX12" fmla="*/ 1414580 w 2282082"/>
                          <a:gd name="connsiteY12" fmla="*/ 2429148 h 2585432"/>
                          <a:gd name="connsiteX13" fmla="*/ 699829 w 2282082"/>
                          <a:gd name="connsiteY13" fmla="*/ 125293 h 2585432"/>
                          <a:gd name="connsiteX14" fmla="*/ 943633 w 2282082"/>
                          <a:gd name="connsiteY14" fmla="*/ 154639 h 2585432"/>
                          <a:gd name="connsiteX15" fmla="*/ 974398 w 2282082"/>
                          <a:gd name="connsiteY15" fmla="*/ 274103 h 2585432"/>
                          <a:gd name="connsiteX16" fmla="*/ 974635 w 2282082"/>
                          <a:gd name="connsiteY16" fmla="*/ 1285670 h 2585432"/>
                          <a:gd name="connsiteX17" fmla="*/ 1228237 w 2282082"/>
                          <a:gd name="connsiteY17" fmla="*/ 1285670 h 2585432"/>
                          <a:gd name="connsiteX18" fmla="*/ 1307469 w 2282082"/>
                          <a:gd name="connsiteY18" fmla="*/ 1277955 h 2585432"/>
                          <a:gd name="connsiteX19" fmla="*/ 1307469 w 2282082"/>
                          <a:gd name="connsiteY19" fmla="*/ 274103 h 2585432"/>
                          <a:gd name="connsiteX20" fmla="*/ 1338235 w 2282082"/>
                          <a:gd name="connsiteY20" fmla="*/ 154639 h 2585432"/>
                          <a:gd name="connsiteX21" fmla="*/ 1582039 w 2282082"/>
                          <a:gd name="connsiteY21" fmla="*/ 125293 h 2585432"/>
                          <a:gd name="connsiteX22" fmla="*/ 2077172 w 2282082"/>
                          <a:gd name="connsiteY22" fmla="*/ 170447 h 2585432"/>
                          <a:gd name="connsiteX23" fmla="*/ 2251920 w 2282082"/>
                          <a:gd name="connsiteY23" fmla="*/ 353194 h 2585432"/>
                          <a:gd name="connsiteX24" fmla="*/ 2251920 w 2282082"/>
                          <a:gd name="connsiteY24" fmla="*/ 353194 h 2585432"/>
                          <a:gd name="connsiteX25" fmla="*/ 2281975 w 2282082"/>
                          <a:gd name="connsiteY25" fmla="*/ 353194 h 2585432"/>
                          <a:gd name="connsiteX26" fmla="*/ 2231472 w 2282082"/>
                          <a:gd name="connsiteY26" fmla="*/ 17046 h 2585432"/>
                          <a:gd name="connsiteX27" fmla="*/ 2201606 w 2282082"/>
                          <a:gd name="connsiteY27" fmla="*/ 244 h 2585432"/>
                          <a:gd name="connsiteX28" fmla="*/ 1141099 w 2282082"/>
                          <a:gd name="connsiteY28" fmla="*/ 5450 h 2585432"/>
                          <a:gd name="connsiteX29" fmla="*/ 80498 w 2282082"/>
                          <a:gd name="connsiteY29" fmla="*/ 244 h 2585432"/>
                          <a:gd name="connsiteX30" fmla="*/ 50679 w 2282082"/>
                          <a:gd name="connsiteY30" fmla="*/ 17046 h 2585432"/>
                          <a:gd name="connsiteX31" fmla="*/ -107 w 2282082"/>
                          <a:gd name="connsiteY31" fmla="*/ 353383 h 2585432"/>
                          <a:gd name="connsiteX32" fmla="*/ 29995 w 2282082"/>
                          <a:gd name="connsiteY32" fmla="*/ 353383 h 2585432"/>
                          <a:gd name="connsiteX33" fmla="*/ 29995 w 2282082"/>
                          <a:gd name="connsiteY33" fmla="*/ 353383 h 2585432"/>
                          <a:gd name="connsiteX34" fmla="*/ 204743 w 2282082"/>
                          <a:gd name="connsiteY34" fmla="*/ 170637 h 2585432"/>
                          <a:gd name="connsiteX35" fmla="*/ 699829 w 2282082"/>
                          <a:gd name="connsiteY35" fmla="*/ 125483 h 2585432"/>
                          <a:gd name="connsiteX36" fmla="*/ 1946822 w 2282082"/>
                          <a:gd name="connsiteY36" fmla="*/ 1988967 h 2585432"/>
                          <a:gd name="connsiteX37" fmla="*/ 1706662 w 2282082"/>
                          <a:gd name="connsiteY37" fmla="*/ 1527580 h 2585432"/>
                          <a:gd name="connsiteX38" fmla="*/ 1422674 w 2282082"/>
                          <a:gd name="connsiteY38" fmla="*/ 1435663 h 2585432"/>
                          <a:gd name="connsiteX39" fmla="*/ 1422674 w 2282082"/>
                          <a:gd name="connsiteY39" fmla="*/ 1431640 h 2585432"/>
                          <a:gd name="connsiteX40" fmla="*/ 2029841 w 2282082"/>
                          <a:gd name="connsiteY40" fmla="*/ 911420 h 2585432"/>
                          <a:gd name="connsiteX41" fmla="*/ 1388358 w 2282082"/>
                          <a:gd name="connsiteY41" fmla="*/ 367677 h 2585432"/>
                          <a:gd name="connsiteX42" fmla="*/ 1388358 w 2282082"/>
                          <a:gd name="connsiteY42" fmla="*/ 495851 h 2585432"/>
                          <a:gd name="connsiteX43" fmla="*/ 1710212 w 2282082"/>
                          <a:gd name="connsiteY43" fmla="*/ 912367 h 2585432"/>
                          <a:gd name="connsiteX44" fmla="*/ 1519041 w 2282082"/>
                          <a:gd name="connsiteY44" fmla="*/ 1308294 h 2585432"/>
                          <a:gd name="connsiteX45" fmla="*/ 1260469 w 2282082"/>
                          <a:gd name="connsiteY45" fmla="*/ 1361447 h 2585432"/>
                          <a:gd name="connsiteX46" fmla="*/ 790658 w 2282082"/>
                          <a:gd name="connsiteY46" fmla="*/ 1361447 h 2585432"/>
                          <a:gd name="connsiteX47" fmla="*/ 718478 w 2282082"/>
                          <a:gd name="connsiteY47" fmla="*/ 1345733 h 2585432"/>
                          <a:gd name="connsiteX48" fmla="*/ 702574 w 2282082"/>
                          <a:gd name="connsiteY48" fmla="*/ 1271943 h 2585432"/>
                          <a:gd name="connsiteX49" fmla="*/ 702574 w 2282082"/>
                          <a:gd name="connsiteY49" fmla="*/ 607411 h 2585432"/>
                          <a:gd name="connsiteX50" fmla="*/ 718998 w 2282082"/>
                          <a:gd name="connsiteY50" fmla="*/ 551086 h 2585432"/>
                          <a:gd name="connsiteX51" fmla="*/ 893604 w 2282082"/>
                          <a:gd name="connsiteY51" fmla="*/ 498738 h 2585432"/>
                          <a:gd name="connsiteX52" fmla="*/ 893604 w 2282082"/>
                          <a:gd name="connsiteY52" fmla="*/ 371937 h 2585432"/>
                          <a:gd name="connsiteX53" fmla="*/ 521626 w 2282082"/>
                          <a:gd name="connsiteY53" fmla="*/ 420405 h 2585432"/>
                          <a:gd name="connsiteX54" fmla="*/ 226563 w 2282082"/>
                          <a:gd name="connsiteY54" fmla="*/ 395698 h 2585432"/>
                          <a:gd name="connsiteX55" fmla="*/ 224811 w 2282082"/>
                          <a:gd name="connsiteY55" fmla="*/ 439290 h 2585432"/>
                          <a:gd name="connsiteX56" fmla="*/ 360558 w 2282082"/>
                          <a:gd name="connsiteY56" fmla="*/ 550471 h 2585432"/>
                          <a:gd name="connsiteX57" fmla="*/ 389761 w 2282082"/>
                          <a:gd name="connsiteY57" fmla="*/ 1337829 h 2585432"/>
                          <a:gd name="connsiteX58" fmla="*/ 296566 w 2282082"/>
                          <a:gd name="connsiteY58" fmla="*/ 2233007 h 2585432"/>
                          <a:gd name="connsiteX59" fmla="*/ 166168 w 2282082"/>
                          <a:gd name="connsiteY59" fmla="*/ 2320191 h 2585432"/>
                          <a:gd name="connsiteX60" fmla="*/ 166168 w 2282082"/>
                          <a:gd name="connsiteY60" fmla="*/ 2351856 h 2585432"/>
                          <a:gd name="connsiteX61" fmla="*/ 322077 w 2282082"/>
                          <a:gd name="connsiteY61" fmla="*/ 2357063 h 2585432"/>
                          <a:gd name="connsiteX62" fmla="*/ 702574 w 2282082"/>
                          <a:gd name="connsiteY62" fmla="*/ 1995924 h 2585432"/>
                          <a:gd name="connsiteX63" fmla="*/ 702574 w 2282082"/>
                          <a:gd name="connsiteY63" fmla="*/ 1579408 h 2585432"/>
                          <a:gd name="connsiteX64" fmla="*/ 718478 w 2282082"/>
                          <a:gd name="connsiteY64" fmla="*/ 1505618 h 2585432"/>
                          <a:gd name="connsiteX65" fmla="*/ 790658 w 2282082"/>
                          <a:gd name="connsiteY65" fmla="*/ 1489904 h 2585432"/>
                          <a:gd name="connsiteX66" fmla="*/ 1237561 w 2282082"/>
                          <a:gd name="connsiteY66" fmla="*/ 1489904 h 2585432"/>
                          <a:gd name="connsiteX67" fmla="*/ 1366823 w 2282082"/>
                          <a:gd name="connsiteY67" fmla="*/ 1510352 h 2585432"/>
                          <a:gd name="connsiteX68" fmla="*/ 1436211 w 2282082"/>
                          <a:gd name="connsiteY68" fmla="*/ 1574391 h 2585432"/>
                          <a:gd name="connsiteX69" fmla="*/ 1652799 w 2282082"/>
                          <a:gd name="connsiteY69" fmla="*/ 2177724 h 2585432"/>
                          <a:gd name="connsiteX70" fmla="*/ 2014221 w 2282082"/>
                          <a:gd name="connsiteY70" fmla="*/ 2351762 h 2585432"/>
                          <a:gd name="connsiteX71" fmla="*/ 2281880 w 2282082"/>
                          <a:gd name="connsiteY71" fmla="*/ 2301070 h 2585432"/>
                          <a:gd name="connsiteX72" fmla="*/ 2271373 w 2282082"/>
                          <a:gd name="connsiteY72" fmla="*/ 2274753 h 2585432"/>
                          <a:gd name="connsiteX73" fmla="*/ 1946822 w 2282082"/>
                          <a:gd name="connsiteY73" fmla="*/ 1988967 h 2585432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  <a:cxn ang="0">
                            <a:pos x="connsiteX14" y="connsiteY14"/>
                          </a:cxn>
                          <a:cxn ang="0">
                            <a:pos x="connsiteX15" y="connsiteY15"/>
                          </a:cxn>
                          <a:cxn ang="0">
                            <a:pos x="connsiteX16" y="connsiteY16"/>
                          </a:cxn>
                          <a:cxn ang="0">
                            <a:pos x="connsiteX17" y="connsiteY17"/>
                          </a:cxn>
                          <a:cxn ang="0">
                            <a:pos x="connsiteX18" y="connsiteY18"/>
                          </a:cxn>
                          <a:cxn ang="0">
                            <a:pos x="connsiteX19" y="connsiteY19"/>
                          </a:cxn>
                          <a:cxn ang="0">
                            <a:pos x="connsiteX20" y="connsiteY20"/>
                          </a:cxn>
                          <a:cxn ang="0">
                            <a:pos x="connsiteX21" y="connsiteY21"/>
                          </a:cxn>
                          <a:cxn ang="0">
                            <a:pos x="connsiteX22" y="connsiteY22"/>
                          </a:cxn>
                          <a:cxn ang="0">
                            <a:pos x="connsiteX23" y="connsiteY23"/>
                          </a:cxn>
                          <a:cxn ang="0">
                            <a:pos x="connsiteX24" y="connsiteY24"/>
                          </a:cxn>
                          <a:cxn ang="0">
                            <a:pos x="connsiteX25" y="connsiteY25"/>
                          </a:cxn>
                          <a:cxn ang="0">
                            <a:pos x="connsiteX26" y="connsiteY26"/>
                          </a:cxn>
                          <a:cxn ang="0">
                            <a:pos x="connsiteX27" y="connsiteY27"/>
                          </a:cxn>
                          <a:cxn ang="0">
                            <a:pos x="connsiteX28" y="connsiteY28"/>
                          </a:cxn>
                          <a:cxn ang="0">
                            <a:pos x="connsiteX29" y="connsiteY29"/>
                          </a:cxn>
                          <a:cxn ang="0">
                            <a:pos x="connsiteX30" y="connsiteY30"/>
                          </a:cxn>
                          <a:cxn ang="0">
                            <a:pos x="connsiteX31" y="connsiteY31"/>
                          </a:cxn>
                          <a:cxn ang="0">
                            <a:pos x="connsiteX32" y="connsiteY32"/>
                          </a:cxn>
                          <a:cxn ang="0">
                            <a:pos x="connsiteX33" y="connsiteY33"/>
                          </a:cxn>
                          <a:cxn ang="0">
                            <a:pos x="connsiteX34" y="connsiteY34"/>
                          </a:cxn>
                          <a:cxn ang="0">
                            <a:pos x="connsiteX35" y="connsiteY35"/>
                          </a:cxn>
                          <a:cxn ang="0">
                            <a:pos x="connsiteX36" y="connsiteY36"/>
                          </a:cxn>
                          <a:cxn ang="0">
                            <a:pos x="connsiteX37" y="connsiteY37"/>
                          </a:cxn>
                          <a:cxn ang="0">
                            <a:pos x="connsiteX38" y="connsiteY38"/>
                          </a:cxn>
                          <a:cxn ang="0">
                            <a:pos x="connsiteX39" y="connsiteY39"/>
                          </a:cxn>
                          <a:cxn ang="0">
                            <a:pos x="connsiteX40" y="connsiteY40"/>
                          </a:cxn>
                          <a:cxn ang="0">
                            <a:pos x="connsiteX41" y="connsiteY41"/>
                          </a:cxn>
                          <a:cxn ang="0">
                            <a:pos x="connsiteX42" y="connsiteY42"/>
                          </a:cxn>
                          <a:cxn ang="0">
                            <a:pos x="connsiteX43" y="connsiteY43"/>
                          </a:cxn>
                          <a:cxn ang="0">
                            <a:pos x="connsiteX44" y="connsiteY44"/>
                          </a:cxn>
                          <a:cxn ang="0">
                            <a:pos x="connsiteX45" y="connsiteY45"/>
                          </a:cxn>
                          <a:cxn ang="0">
                            <a:pos x="connsiteX46" y="connsiteY46"/>
                          </a:cxn>
                          <a:cxn ang="0">
                            <a:pos x="connsiteX47" y="connsiteY47"/>
                          </a:cxn>
                          <a:cxn ang="0">
                            <a:pos x="connsiteX48" y="connsiteY48"/>
                          </a:cxn>
                          <a:cxn ang="0">
                            <a:pos x="connsiteX49" y="connsiteY49"/>
                          </a:cxn>
                          <a:cxn ang="0">
                            <a:pos x="connsiteX50" y="connsiteY50"/>
                          </a:cxn>
                          <a:cxn ang="0">
                            <a:pos x="connsiteX51" y="connsiteY51"/>
                          </a:cxn>
                          <a:cxn ang="0">
                            <a:pos x="connsiteX52" y="connsiteY52"/>
                          </a:cxn>
                          <a:cxn ang="0">
                            <a:pos x="connsiteX53" y="connsiteY53"/>
                          </a:cxn>
                          <a:cxn ang="0">
                            <a:pos x="connsiteX54" y="connsiteY54"/>
                          </a:cxn>
                          <a:cxn ang="0">
                            <a:pos x="connsiteX55" y="connsiteY55"/>
                          </a:cxn>
                          <a:cxn ang="0">
                            <a:pos x="connsiteX56" y="connsiteY56"/>
                          </a:cxn>
                          <a:cxn ang="0">
                            <a:pos x="connsiteX57" y="connsiteY57"/>
                          </a:cxn>
                          <a:cxn ang="0">
                            <a:pos x="connsiteX58" y="connsiteY58"/>
                          </a:cxn>
                          <a:cxn ang="0">
                            <a:pos x="connsiteX59" y="connsiteY59"/>
                          </a:cxn>
                          <a:cxn ang="0">
                            <a:pos x="connsiteX60" y="connsiteY60"/>
                          </a:cxn>
                          <a:cxn ang="0">
                            <a:pos x="connsiteX61" y="connsiteY61"/>
                          </a:cxn>
                          <a:cxn ang="0">
                            <a:pos x="connsiteX62" y="connsiteY62"/>
                          </a:cxn>
                          <a:cxn ang="0">
                            <a:pos x="connsiteX63" y="connsiteY63"/>
                          </a:cxn>
                          <a:cxn ang="0">
                            <a:pos x="connsiteX64" y="connsiteY64"/>
                          </a:cxn>
                          <a:cxn ang="0">
                            <a:pos x="connsiteX65" y="connsiteY65"/>
                          </a:cxn>
                          <a:cxn ang="0">
                            <a:pos x="connsiteX66" y="connsiteY66"/>
                          </a:cxn>
                          <a:cxn ang="0">
                            <a:pos x="connsiteX67" y="connsiteY67"/>
                          </a:cxn>
                          <a:cxn ang="0">
                            <a:pos x="connsiteX68" y="connsiteY68"/>
                          </a:cxn>
                          <a:cxn ang="0">
                            <a:pos x="connsiteX69" y="connsiteY69"/>
                          </a:cxn>
                          <a:cxn ang="0">
                            <a:pos x="connsiteX70" y="connsiteY70"/>
                          </a:cxn>
                          <a:cxn ang="0">
                            <a:pos x="connsiteX71" y="connsiteY71"/>
                          </a:cxn>
                          <a:cxn ang="0">
                            <a:pos x="connsiteX72" y="connsiteY72"/>
                          </a:cxn>
                          <a:cxn ang="0">
                            <a:pos x="connsiteX73" y="connsiteY73"/>
                          </a:cxn>
                        </a:cxnLst>
                        <a:rect l="l" t="t" r="r" b="b"/>
                        <a:pathLst>
                          <a:path w="2282082" h="2585432">
                            <a:moveTo>
                              <a:pt x="1414533" y="2429148"/>
                            </a:moveTo>
                            <a:cubicBezTo>
                              <a:pt x="1320580" y="2312287"/>
                              <a:pt x="1307327" y="2135268"/>
                              <a:pt x="1307517" y="1925164"/>
                            </a:cubicBezTo>
                            <a:cubicBezTo>
                              <a:pt x="1307517" y="1887535"/>
                              <a:pt x="1307517" y="1603310"/>
                              <a:pt x="1307517" y="1603310"/>
                            </a:cubicBezTo>
                            <a:cubicBezTo>
                              <a:pt x="1307517" y="1593040"/>
                              <a:pt x="1300795" y="1564830"/>
                              <a:pt x="1230035" y="1564830"/>
                            </a:cubicBezTo>
                            <a:lnTo>
                              <a:pt x="974682" y="1564830"/>
                            </a:lnTo>
                            <a:cubicBezTo>
                              <a:pt x="974682" y="1747813"/>
                              <a:pt x="974682" y="1885263"/>
                              <a:pt x="974682" y="1925211"/>
                            </a:cubicBezTo>
                            <a:cubicBezTo>
                              <a:pt x="974682" y="2135315"/>
                              <a:pt x="961666" y="2312335"/>
                              <a:pt x="867666" y="2429196"/>
                            </a:cubicBezTo>
                            <a:cubicBezTo>
                              <a:pt x="826109" y="2480882"/>
                              <a:pt x="770826" y="2525373"/>
                              <a:pt x="690363" y="2546388"/>
                            </a:cubicBezTo>
                            <a:cubicBezTo>
                              <a:pt x="689511" y="2553583"/>
                              <a:pt x="688469" y="2562623"/>
                              <a:pt x="687049" y="2574787"/>
                            </a:cubicBezTo>
                            <a:cubicBezTo>
                              <a:pt x="774518" y="2586762"/>
                              <a:pt x="967819" y="2614261"/>
                              <a:pt x="1141052" y="2483958"/>
                            </a:cubicBezTo>
                            <a:cubicBezTo>
                              <a:pt x="1314238" y="2614261"/>
                              <a:pt x="1507539" y="2586762"/>
                              <a:pt x="1595007" y="2574787"/>
                            </a:cubicBezTo>
                            <a:cubicBezTo>
                              <a:pt x="1593588" y="2562386"/>
                              <a:pt x="1592546" y="2553346"/>
                              <a:pt x="1591694" y="2546388"/>
                            </a:cubicBezTo>
                            <a:cubicBezTo>
                              <a:pt x="1511231" y="2525373"/>
                              <a:pt x="1456043" y="2480692"/>
                              <a:pt x="1414580" y="2429148"/>
                            </a:cubicBezTo>
                            <a:moveTo>
                              <a:pt x="699829" y="125293"/>
                            </a:moveTo>
                            <a:cubicBezTo>
                              <a:pt x="874387" y="125293"/>
                              <a:pt x="912820" y="126903"/>
                              <a:pt x="943633" y="154639"/>
                            </a:cubicBezTo>
                            <a:cubicBezTo>
                              <a:pt x="968955" y="177547"/>
                              <a:pt x="974351" y="208455"/>
                              <a:pt x="974398" y="274103"/>
                            </a:cubicBezTo>
                            <a:cubicBezTo>
                              <a:pt x="974635" y="439290"/>
                              <a:pt x="974730" y="894618"/>
                              <a:pt x="974635" y="1285670"/>
                            </a:cubicBezTo>
                            <a:lnTo>
                              <a:pt x="1228237" y="1285670"/>
                            </a:lnTo>
                            <a:cubicBezTo>
                              <a:pt x="1278692" y="1285670"/>
                              <a:pt x="1307469" y="1282404"/>
                              <a:pt x="1307469" y="1277955"/>
                            </a:cubicBezTo>
                            <a:lnTo>
                              <a:pt x="1307469" y="274103"/>
                            </a:lnTo>
                            <a:cubicBezTo>
                              <a:pt x="1307469" y="208455"/>
                              <a:pt x="1312960" y="177547"/>
                              <a:pt x="1338235" y="154639"/>
                            </a:cubicBezTo>
                            <a:cubicBezTo>
                              <a:pt x="1368905" y="126903"/>
                              <a:pt x="1407528" y="125293"/>
                              <a:pt x="1582039" y="125293"/>
                            </a:cubicBezTo>
                            <a:cubicBezTo>
                              <a:pt x="1916340" y="125293"/>
                              <a:pt x="1998791" y="134760"/>
                              <a:pt x="2077172" y="170447"/>
                            </a:cubicBezTo>
                            <a:cubicBezTo>
                              <a:pt x="2164167" y="210206"/>
                              <a:pt x="2210126" y="274577"/>
                              <a:pt x="2251920" y="353194"/>
                            </a:cubicBezTo>
                            <a:lnTo>
                              <a:pt x="2251920" y="353194"/>
                            </a:lnTo>
                            <a:lnTo>
                              <a:pt x="2281975" y="353194"/>
                            </a:lnTo>
                            <a:cubicBezTo>
                              <a:pt x="2281975" y="353194"/>
                              <a:pt x="2233366" y="31483"/>
                              <a:pt x="2231472" y="17046"/>
                            </a:cubicBezTo>
                            <a:cubicBezTo>
                              <a:pt x="2229627" y="1569"/>
                              <a:pt x="2221060" y="244"/>
                              <a:pt x="2201606" y="244"/>
                            </a:cubicBezTo>
                            <a:cubicBezTo>
                              <a:pt x="2194885" y="244"/>
                              <a:pt x="1684984" y="5450"/>
                              <a:pt x="1141099" y="5450"/>
                            </a:cubicBezTo>
                            <a:cubicBezTo>
                              <a:pt x="597215" y="5450"/>
                              <a:pt x="87314" y="244"/>
                              <a:pt x="80498" y="244"/>
                            </a:cubicBezTo>
                            <a:cubicBezTo>
                              <a:pt x="61139" y="244"/>
                              <a:pt x="52572" y="1569"/>
                              <a:pt x="50679" y="17046"/>
                            </a:cubicBezTo>
                            <a:cubicBezTo>
                              <a:pt x="48928" y="31483"/>
                              <a:pt x="-107" y="353383"/>
                              <a:pt x="-107" y="353383"/>
                            </a:cubicBezTo>
                            <a:lnTo>
                              <a:pt x="29995" y="353383"/>
                            </a:lnTo>
                            <a:cubicBezTo>
                              <a:pt x="29995" y="353383"/>
                              <a:pt x="29995" y="353383"/>
                              <a:pt x="29995" y="353383"/>
                            </a:cubicBezTo>
                            <a:cubicBezTo>
                              <a:pt x="71742" y="274719"/>
                              <a:pt x="117700" y="210395"/>
                              <a:pt x="204743" y="170637"/>
                            </a:cubicBezTo>
                            <a:cubicBezTo>
                              <a:pt x="283076" y="134807"/>
                              <a:pt x="365669" y="125483"/>
                              <a:pt x="699829" y="125483"/>
                            </a:cubicBezTo>
                            <a:moveTo>
                              <a:pt x="1946822" y="1988967"/>
                            </a:moveTo>
                            <a:cubicBezTo>
                              <a:pt x="1887705" y="1844322"/>
                              <a:pt x="1843261" y="1640560"/>
                              <a:pt x="1706662" y="1527580"/>
                            </a:cubicBezTo>
                            <a:cubicBezTo>
                              <a:pt x="1636138" y="1469221"/>
                              <a:pt x="1535323" y="1435663"/>
                              <a:pt x="1422674" y="1435663"/>
                            </a:cubicBezTo>
                            <a:lnTo>
                              <a:pt x="1422674" y="1431640"/>
                            </a:lnTo>
                            <a:cubicBezTo>
                              <a:pt x="1825701" y="1420990"/>
                              <a:pt x="2029841" y="1212921"/>
                              <a:pt x="2029841" y="911420"/>
                            </a:cubicBezTo>
                            <a:cubicBezTo>
                              <a:pt x="2029841" y="624829"/>
                              <a:pt x="1834457" y="391296"/>
                              <a:pt x="1388358" y="367677"/>
                            </a:cubicBezTo>
                            <a:lnTo>
                              <a:pt x="1388358" y="495851"/>
                            </a:lnTo>
                            <a:cubicBezTo>
                              <a:pt x="1604284" y="526569"/>
                              <a:pt x="1710212" y="723799"/>
                              <a:pt x="1710212" y="912367"/>
                            </a:cubicBezTo>
                            <a:cubicBezTo>
                              <a:pt x="1710212" y="1077790"/>
                              <a:pt x="1663401" y="1228683"/>
                              <a:pt x="1519041" y="1308294"/>
                            </a:cubicBezTo>
                            <a:cubicBezTo>
                              <a:pt x="1449558" y="1346585"/>
                              <a:pt x="1374065" y="1361447"/>
                              <a:pt x="1260469" y="1361447"/>
                            </a:cubicBezTo>
                            <a:lnTo>
                              <a:pt x="790658" y="1361447"/>
                            </a:lnTo>
                            <a:cubicBezTo>
                              <a:pt x="747728" y="1361447"/>
                              <a:pt x="730216" y="1357424"/>
                              <a:pt x="718478" y="1345733"/>
                            </a:cubicBezTo>
                            <a:cubicBezTo>
                              <a:pt x="705982" y="1333190"/>
                              <a:pt x="702574" y="1318233"/>
                              <a:pt x="702574" y="1271943"/>
                            </a:cubicBezTo>
                            <a:lnTo>
                              <a:pt x="702574" y="607411"/>
                            </a:lnTo>
                            <a:cubicBezTo>
                              <a:pt x="702574" y="582041"/>
                              <a:pt x="708680" y="563771"/>
                              <a:pt x="718998" y="551086"/>
                            </a:cubicBezTo>
                            <a:cubicBezTo>
                              <a:pt x="740487" y="524581"/>
                              <a:pt x="800124" y="508772"/>
                              <a:pt x="893604" y="498738"/>
                            </a:cubicBezTo>
                            <a:lnTo>
                              <a:pt x="893604" y="371937"/>
                            </a:lnTo>
                            <a:cubicBezTo>
                              <a:pt x="731636" y="392242"/>
                              <a:pt x="643789" y="415245"/>
                              <a:pt x="521626" y="420405"/>
                            </a:cubicBezTo>
                            <a:cubicBezTo>
                              <a:pt x="410634" y="425138"/>
                              <a:pt x="315451" y="404596"/>
                              <a:pt x="226563" y="395698"/>
                            </a:cubicBezTo>
                            <a:cubicBezTo>
                              <a:pt x="225805" y="411364"/>
                              <a:pt x="225427" y="422392"/>
                              <a:pt x="224811" y="439290"/>
                            </a:cubicBezTo>
                            <a:cubicBezTo>
                              <a:pt x="294104" y="465701"/>
                              <a:pt x="338407" y="497223"/>
                              <a:pt x="360558" y="550471"/>
                            </a:cubicBezTo>
                            <a:cubicBezTo>
                              <a:pt x="388341" y="617350"/>
                              <a:pt x="389761" y="652802"/>
                              <a:pt x="389761" y="1337829"/>
                            </a:cubicBezTo>
                            <a:cubicBezTo>
                              <a:pt x="389761" y="1968567"/>
                              <a:pt x="375846" y="2129162"/>
                              <a:pt x="296566" y="2233007"/>
                            </a:cubicBezTo>
                            <a:cubicBezTo>
                              <a:pt x="263860" y="2275889"/>
                              <a:pt x="217286" y="2311151"/>
                              <a:pt x="166168" y="2320191"/>
                            </a:cubicBezTo>
                            <a:lnTo>
                              <a:pt x="166168" y="2351856"/>
                            </a:lnTo>
                            <a:cubicBezTo>
                              <a:pt x="192105" y="2353655"/>
                              <a:pt x="259316" y="2357631"/>
                              <a:pt x="322077" y="2357063"/>
                            </a:cubicBezTo>
                            <a:cubicBezTo>
                              <a:pt x="612834" y="2354791"/>
                              <a:pt x="702290" y="2230073"/>
                              <a:pt x="702574" y="1995924"/>
                            </a:cubicBezTo>
                            <a:cubicBezTo>
                              <a:pt x="702574" y="1838405"/>
                              <a:pt x="702574" y="1579408"/>
                              <a:pt x="702574" y="1579408"/>
                            </a:cubicBezTo>
                            <a:cubicBezTo>
                              <a:pt x="702574" y="1533071"/>
                              <a:pt x="705982" y="1518114"/>
                              <a:pt x="718478" y="1505618"/>
                            </a:cubicBezTo>
                            <a:cubicBezTo>
                              <a:pt x="730216" y="1493928"/>
                              <a:pt x="747728" y="1489904"/>
                              <a:pt x="790658" y="1489904"/>
                            </a:cubicBezTo>
                            <a:cubicBezTo>
                              <a:pt x="790658" y="1489904"/>
                              <a:pt x="1076965" y="1489904"/>
                              <a:pt x="1237561" y="1489904"/>
                            </a:cubicBezTo>
                            <a:cubicBezTo>
                              <a:pt x="1303825" y="1489904"/>
                              <a:pt x="1332224" y="1492792"/>
                              <a:pt x="1366823" y="1510352"/>
                            </a:cubicBezTo>
                            <a:cubicBezTo>
                              <a:pt x="1391293" y="1522705"/>
                              <a:pt x="1413302" y="1542584"/>
                              <a:pt x="1436211" y="1574391"/>
                            </a:cubicBezTo>
                            <a:cubicBezTo>
                              <a:pt x="1530116" y="1704883"/>
                              <a:pt x="1551368" y="2025980"/>
                              <a:pt x="1652799" y="2177724"/>
                            </a:cubicBezTo>
                            <a:cubicBezTo>
                              <a:pt x="1704059" y="2254448"/>
                              <a:pt x="1806295" y="2346224"/>
                              <a:pt x="2014221" y="2351762"/>
                            </a:cubicBezTo>
                            <a:cubicBezTo>
                              <a:pt x="2099418" y="2354034"/>
                              <a:pt x="2206292" y="2332072"/>
                              <a:pt x="2281880" y="2301070"/>
                            </a:cubicBezTo>
                            <a:cubicBezTo>
                              <a:pt x="2278946" y="2294443"/>
                              <a:pt x="2273171" y="2279108"/>
                              <a:pt x="2271373" y="2274753"/>
                            </a:cubicBezTo>
                            <a:cubicBezTo>
                              <a:pt x="2106612" y="2278729"/>
                              <a:pt x="2015310" y="2156425"/>
                              <a:pt x="1946822" y="1988967"/>
                            </a:cubicBezTo>
                          </a:path>
                        </a:pathLst>
                      </a:custGeom>
                      <a:solidFill>
                        <a:schemeClr val="tx2"/>
                      </a:solidFill>
                      <a:ln w="4730" cap="flat">
                        <a:noFill/>
                        <a:prstDash val="solid"/>
                        <a:miter/>
                      </a:ln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0C11F7A" id="Graphic 3" o:spid="_x0000_s1026" style="position:absolute;margin-left:39.3pt;margin-top:531.5pt;width:30.85pt;height:34.85pt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coordsize="2282082,2585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" path="m1414533,2429148v-93953,-116861,-107206,-293880,-107016,-503984c1307517,1887535,1307517,1603310,1307517,1603310v,-10270,-6722,-38480,-77482,-38480l974682,1564830v,182983,,320433,,360381c974682,2135315,961666,2312335,867666,2429196v-41557,51686,-96840,96177,-177303,117192c689511,2553583,688469,2562623,687049,2574787v87469,11975,280770,39474,454003,-90829c1314238,2614261,1507539,2586762,1595007,2574787v-1419,-12401,-2461,-21441,-3313,-28399c1511231,2525373,1456043,2480692,1414580,2429148m699829,125293v174558,,212991,1610,243804,29346c968955,177547,974351,208455,974398,274103v237,165187,332,620515,237,1011567l1228237,1285670v50455,,79232,-3266,79232,-7715l1307469,274103v,-65648,5491,-96556,30766,-119464c1368905,126903,1407528,125293,1582039,125293v334301,,416752,9467,495133,45154c2164167,210206,2210126,274577,2251920,353194r,l2281975,353194v,,-48609,-321711,-50503,-336148c2229627,1569,2221060,244,2201606,244v-6721,,-516622,5206,-1060507,5206c597215,5450,87314,244,80498,244,61139,244,52572,1569,50679,17046,48928,31483,-107,353383,-107,353383r30102,c29995,353383,29995,353383,29995,353383,71742,274719,117700,210395,204743,170637v78333,-35830,160926,-45154,495086,-45154m1946822,1988967v-59117,-144645,-103561,-348407,-240160,-461387c1636138,1469221,1535323,1435663,1422674,1435663r,-4023c1825701,1420990,2029841,1212921,2029841,911420v,-286591,-195384,-520124,-641483,-543743l1388358,495851v215926,30718,321854,227948,321854,416516c1710212,1077790,1663401,1228683,1519041,1308294v-69483,38291,-144976,53153,-258572,53153l790658,1361447v-42930,,-60442,-4023,-72180,-15714c705982,1333190,702574,1318233,702574,1271943r,-664532c702574,582041,708680,563771,718998,551086v21489,-26505,81126,-42314,174606,-52348l893604,371937c731636,392242,643789,415245,521626,420405,410634,425138,315451,404596,226563,395698v-758,15666,-1136,26694,-1752,43592c294104,465701,338407,497223,360558,550471v27783,66879,29203,102331,29203,787358c389761,1968567,375846,2129162,296566,2233007v-32706,42882,-79280,78144,-130398,87184l166168,2351856v25937,1799,93148,5775,155909,5207c612834,2354791,702290,2230073,702574,1995924v,-157519,,-416516,,-416516c702574,1533071,705982,1518114,718478,1505618v11738,-11690,29250,-15714,72180,-15714c790658,1489904,1076965,1489904,1237561,1489904v66264,,94663,2888,129262,20448c1391293,1522705,1413302,1542584,1436211,1574391v93905,130492,115157,451589,216588,603333c1704059,2254448,1806295,2346224,2014221,2351762v85197,2272,192071,-19690,267659,-50692c2278946,2294443,2273171,2279108,2271373,2274753v-164761,3976,-256063,-118328,-324551,-285786e" fillcolor="#6a97cf [3215]" stroked="f" strokeweight=".1314mm">
              <v:stroke joinstyle="miter"/>
              <v:path arrowok="t" o:connecttype="custom" o:connectlocs="242851,415841;224479,329565;224479,274467;211176,267880;167336,267880;167336,329573;148964,415849;118524,435911;117955,440773;195899,425224;273836,440773;273267,435911;242860,415841;120149,21449;162006,26472;167288,46923;167328,220091;210868,220091;224470,218771;224470,46923;229752,26472;271609,21449;356615,29178;386617,60463;386617,60463;391777,60463;383106,2918;377979,42;195907,933;13820,42;8701,2918;-18,60495;5150,60495;5150,60495;35151,29211;120149,21481;334237,340487;293005,261503;244249,245768;244249,245080;348489,156024;238358,62942;238358,84884;293615,156186;260794,223964;216401,233063;135743,233063;123351,230373;120620,217741;120620,103981;123440,94339;153417,85378;153417,63671;89554,71968;38897,67739;38596,75201;61902,94234;66915,229020;50915,382264;28528,397189;28528,402610;55295,403501;120620,341678;120620,270376;123351,257744;135743,255054;212468,255054;234660,258554;246573,269517;283758,372800;345808,402593;391760,393916;389956,389410;334237,340487" o:connectangles="0,0,0,0,0,0,0,0,0,0,0,0,0,0,0,0,0,0,0,0,0,0,0,0,0,0,0,0,0,0,0,0,0,0,0,0,0,0,0,0,0,0,0,0,0,0,0,0,0,0,0,0,0,0,0,0,0,0,0,0,0,0,0,0,0,0,0,0,0,0,0,0,0,0"/>
              <w10:wrap anchorx="page" anchory="page"/>
              <w10:anchorlock/>
            </v:shape>
          </w:pict>
        </mc:Fallback>
      </mc:AlternateContent>
    </w:r>
    <w:r w:rsidR="647C6B53" w:rsidRPr="00F80709">
      <w:rPr>
        <w:sz w:val="14"/>
        <w:szCs w:val="14"/>
      </w:rPr>
      <w:t>Registered office: Marshall Estate, Hammers Lane, London, NW7 4DQ.</w:t>
    </w:r>
    <w:r w:rsidR="00DB1240" w:rsidRPr="00C65704"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B54AA4" w14:textId="3C962994" w:rsidR="001F1835" w:rsidRPr="001F1835" w:rsidRDefault="00C501DE" w:rsidP="00901954">
    <w:pPr>
      <w:pStyle w:val="Footer"/>
      <w:ind w:left="-1984"/>
      <w:rPr>
        <w:szCs w:val="16"/>
      </w:rPr>
    </w:pPr>
    <w:r>
      <w:rPr>
        <w:noProof/>
        <w:szCs w:val="16"/>
      </w:rPr>
      <w:drawing>
        <wp:anchor distT="0" distB="0" distL="114300" distR="114300" simplePos="0" relativeHeight="251673600" behindDoc="1" locked="0" layoutInCell="1" allowOverlap="1" wp14:anchorId="44AEE827" wp14:editId="4F834671">
          <wp:simplePos x="0" y="0"/>
          <wp:positionH relativeFrom="column">
            <wp:posOffset>-1205865</wp:posOffset>
          </wp:positionH>
          <wp:positionV relativeFrom="paragraph">
            <wp:posOffset>-16510</wp:posOffset>
          </wp:positionV>
          <wp:extent cx="426720" cy="464820"/>
          <wp:effectExtent l="0" t="0" r="0" b="0"/>
          <wp:wrapTight wrapText="bothSides">
            <wp:wrapPolygon edited="0">
              <wp:start x="0" y="0"/>
              <wp:lineTo x="0" y="3541"/>
              <wp:lineTo x="964" y="16820"/>
              <wp:lineTo x="1929" y="19475"/>
              <wp:lineTo x="3857" y="20361"/>
              <wp:lineTo x="15429" y="20361"/>
              <wp:lineTo x="20250" y="18590"/>
              <wp:lineTo x="20250" y="0"/>
              <wp:lineTo x="0" y="0"/>
            </wp:wrapPolygon>
          </wp:wrapTight>
          <wp:docPr id="8" name="Picture 8" descr="C:\Users\KPalmer\AppData\Local\Microsoft\Windows\INetCache\Content.MSO\D26F7E5E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Palmer\AppData\Local\Microsoft\Windows\INetCache\Content.MSO\D26F7E5E.tm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6720" cy="464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Cs w:val="16"/>
      </w:rPr>
      <w:t xml:space="preserve">                              </w:t>
    </w:r>
    <w:r w:rsidR="00E37278" w:rsidRPr="001F1835">
      <w:rPr>
        <w:noProof/>
        <w:szCs w:val="16"/>
      </w:rPr>
      <w:t xml:space="preserve">© </w:t>
    </w:r>
    <w:r w:rsidR="00E37278" w:rsidRPr="001F1835">
      <w:rPr>
        <w:noProof/>
        <w:szCs w:val="16"/>
      </w:rPr>
      <mc:AlternateContent>
        <mc:Choice Requires="wps">
          <w:drawing>
            <wp:anchor distT="0" distB="0" distL="114300" distR="114300" simplePos="0" relativeHeight="251668480" behindDoc="1" locked="1" layoutInCell="1" allowOverlap="1" wp14:anchorId="482AB029" wp14:editId="28B4F148">
              <wp:simplePos x="0" y="0"/>
              <wp:positionH relativeFrom="page">
                <wp:posOffset>540385</wp:posOffset>
              </wp:positionH>
              <wp:positionV relativeFrom="page">
                <wp:posOffset>9943465</wp:posOffset>
              </wp:positionV>
              <wp:extent cx="392400" cy="442800"/>
              <wp:effectExtent l="19050" t="0" r="8255" b="14605"/>
              <wp:wrapNone/>
              <wp:docPr id="59" name="Graphic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92400" cy="442800"/>
                      </a:xfrm>
                      <a:custGeom>
                        <a:avLst/>
                        <a:gdLst>
                          <a:gd name="connsiteX0" fmla="*/ 1414533 w 2282082"/>
                          <a:gd name="connsiteY0" fmla="*/ 2429148 h 2585432"/>
                          <a:gd name="connsiteX1" fmla="*/ 1307517 w 2282082"/>
                          <a:gd name="connsiteY1" fmla="*/ 1925164 h 2585432"/>
                          <a:gd name="connsiteX2" fmla="*/ 1307517 w 2282082"/>
                          <a:gd name="connsiteY2" fmla="*/ 1603310 h 2585432"/>
                          <a:gd name="connsiteX3" fmla="*/ 1230035 w 2282082"/>
                          <a:gd name="connsiteY3" fmla="*/ 1564830 h 2585432"/>
                          <a:gd name="connsiteX4" fmla="*/ 974682 w 2282082"/>
                          <a:gd name="connsiteY4" fmla="*/ 1564830 h 2585432"/>
                          <a:gd name="connsiteX5" fmla="*/ 974682 w 2282082"/>
                          <a:gd name="connsiteY5" fmla="*/ 1925211 h 2585432"/>
                          <a:gd name="connsiteX6" fmla="*/ 867666 w 2282082"/>
                          <a:gd name="connsiteY6" fmla="*/ 2429196 h 2585432"/>
                          <a:gd name="connsiteX7" fmla="*/ 690363 w 2282082"/>
                          <a:gd name="connsiteY7" fmla="*/ 2546388 h 2585432"/>
                          <a:gd name="connsiteX8" fmla="*/ 687049 w 2282082"/>
                          <a:gd name="connsiteY8" fmla="*/ 2574787 h 2585432"/>
                          <a:gd name="connsiteX9" fmla="*/ 1141052 w 2282082"/>
                          <a:gd name="connsiteY9" fmla="*/ 2483958 h 2585432"/>
                          <a:gd name="connsiteX10" fmla="*/ 1595007 w 2282082"/>
                          <a:gd name="connsiteY10" fmla="*/ 2574787 h 2585432"/>
                          <a:gd name="connsiteX11" fmla="*/ 1591694 w 2282082"/>
                          <a:gd name="connsiteY11" fmla="*/ 2546388 h 2585432"/>
                          <a:gd name="connsiteX12" fmla="*/ 1414580 w 2282082"/>
                          <a:gd name="connsiteY12" fmla="*/ 2429148 h 2585432"/>
                          <a:gd name="connsiteX13" fmla="*/ 699829 w 2282082"/>
                          <a:gd name="connsiteY13" fmla="*/ 125293 h 2585432"/>
                          <a:gd name="connsiteX14" fmla="*/ 943633 w 2282082"/>
                          <a:gd name="connsiteY14" fmla="*/ 154639 h 2585432"/>
                          <a:gd name="connsiteX15" fmla="*/ 974398 w 2282082"/>
                          <a:gd name="connsiteY15" fmla="*/ 274103 h 2585432"/>
                          <a:gd name="connsiteX16" fmla="*/ 974635 w 2282082"/>
                          <a:gd name="connsiteY16" fmla="*/ 1285670 h 2585432"/>
                          <a:gd name="connsiteX17" fmla="*/ 1228237 w 2282082"/>
                          <a:gd name="connsiteY17" fmla="*/ 1285670 h 2585432"/>
                          <a:gd name="connsiteX18" fmla="*/ 1307469 w 2282082"/>
                          <a:gd name="connsiteY18" fmla="*/ 1277955 h 2585432"/>
                          <a:gd name="connsiteX19" fmla="*/ 1307469 w 2282082"/>
                          <a:gd name="connsiteY19" fmla="*/ 274103 h 2585432"/>
                          <a:gd name="connsiteX20" fmla="*/ 1338235 w 2282082"/>
                          <a:gd name="connsiteY20" fmla="*/ 154639 h 2585432"/>
                          <a:gd name="connsiteX21" fmla="*/ 1582039 w 2282082"/>
                          <a:gd name="connsiteY21" fmla="*/ 125293 h 2585432"/>
                          <a:gd name="connsiteX22" fmla="*/ 2077172 w 2282082"/>
                          <a:gd name="connsiteY22" fmla="*/ 170447 h 2585432"/>
                          <a:gd name="connsiteX23" fmla="*/ 2251920 w 2282082"/>
                          <a:gd name="connsiteY23" fmla="*/ 353194 h 2585432"/>
                          <a:gd name="connsiteX24" fmla="*/ 2251920 w 2282082"/>
                          <a:gd name="connsiteY24" fmla="*/ 353194 h 2585432"/>
                          <a:gd name="connsiteX25" fmla="*/ 2281975 w 2282082"/>
                          <a:gd name="connsiteY25" fmla="*/ 353194 h 2585432"/>
                          <a:gd name="connsiteX26" fmla="*/ 2231472 w 2282082"/>
                          <a:gd name="connsiteY26" fmla="*/ 17046 h 2585432"/>
                          <a:gd name="connsiteX27" fmla="*/ 2201606 w 2282082"/>
                          <a:gd name="connsiteY27" fmla="*/ 244 h 2585432"/>
                          <a:gd name="connsiteX28" fmla="*/ 1141099 w 2282082"/>
                          <a:gd name="connsiteY28" fmla="*/ 5450 h 2585432"/>
                          <a:gd name="connsiteX29" fmla="*/ 80498 w 2282082"/>
                          <a:gd name="connsiteY29" fmla="*/ 244 h 2585432"/>
                          <a:gd name="connsiteX30" fmla="*/ 50679 w 2282082"/>
                          <a:gd name="connsiteY30" fmla="*/ 17046 h 2585432"/>
                          <a:gd name="connsiteX31" fmla="*/ -107 w 2282082"/>
                          <a:gd name="connsiteY31" fmla="*/ 353383 h 2585432"/>
                          <a:gd name="connsiteX32" fmla="*/ 29995 w 2282082"/>
                          <a:gd name="connsiteY32" fmla="*/ 353383 h 2585432"/>
                          <a:gd name="connsiteX33" fmla="*/ 29995 w 2282082"/>
                          <a:gd name="connsiteY33" fmla="*/ 353383 h 2585432"/>
                          <a:gd name="connsiteX34" fmla="*/ 204743 w 2282082"/>
                          <a:gd name="connsiteY34" fmla="*/ 170637 h 2585432"/>
                          <a:gd name="connsiteX35" fmla="*/ 699829 w 2282082"/>
                          <a:gd name="connsiteY35" fmla="*/ 125483 h 2585432"/>
                          <a:gd name="connsiteX36" fmla="*/ 1946822 w 2282082"/>
                          <a:gd name="connsiteY36" fmla="*/ 1988967 h 2585432"/>
                          <a:gd name="connsiteX37" fmla="*/ 1706662 w 2282082"/>
                          <a:gd name="connsiteY37" fmla="*/ 1527580 h 2585432"/>
                          <a:gd name="connsiteX38" fmla="*/ 1422674 w 2282082"/>
                          <a:gd name="connsiteY38" fmla="*/ 1435663 h 2585432"/>
                          <a:gd name="connsiteX39" fmla="*/ 1422674 w 2282082"/>
                          <a:gd name="connsiteY39" fmla="*/ 1431640 h 2585432"/>
                          <a:gd name="connsiteX40" fmla="*/ 2029841 w 2282082"/>
                          <a:gd name="connsiteY40" fmla="*/ 911420 h 2585432"/>
                          <a:gd name="connsiteX41" fmla="*/ 1388358 w 2282082"/>
                          <a:gd name="connsiteY41" fmla="*/ 367677 h 2585432"/>
                          <a:gd name="connsiteX42" fmla="*/ 1388358 w 2282082"/>
                          <a:gd name="connsiteY42" fmla="*/ 495851 h 2585432"/>
                          <a:gd name="connsiteX43" fmla="*/ 1710212 w 2282082"/>
                          <a:gd name="connsiteY43" fmla="*/ 912367 h 2585432"/>
                          <a:gd name="connsiteX44" fmla="*/ 1519041 w 2282082"/>
                          <a:gd name="connsiteY44" fmla="*/ 1308294 h 2585432"/>
                          <a:gd name="connsiteX45" fmla="*/ 1260469 w 2282082"/>
                          <a:gd name="connsiteY45" fmla="*/ 1361447 h 2585432"/>
                          <a:gd name="connsiteX46" fmla="*/ 790658 w 2282082"/>
                          <a:gd name="connsiteY46" fmla="*/ 1361447 h 2585432"/>
                          <a:gd name="connsiteX47" fmla="*/ 718478 w 2282082"/>
                          <a:gd name="connsiteY47" fmla="*/ 1345733 h 2585432"/>
                          <a:gd name="connsiteX48" fmla="*/ 702574 w 2282082"/>
                          <a:gd name="connsiteY48" fmla="*/ 1271943 h 2585432"/>
                          <a:gd name="connsiteX49" fmla="*/ 702574 w 2282082"/>
                          <a:gd name="connsiteY49" fmla="*/ 607411 h 2585432"/>
                          <a:gd name="connsiteX50" fmla="*/ 718998 w 2282082"/>
                          <a:gd name="connsiteY50" fmla="*/ 551086 h 2585432"/>
                          <a:gd name="connsiteX51" fmla="*/ 893604 w 2282082"/>
                          <a:gd name="connsiteY51" fmla="*/ 498738 h 2585432"/>
                          <a:gd name="connsiteX52" fmla="*/ 893604 w 2282082"/>
                          <a:gd name="connsiteY52" fmla="*/ 371937 h 2585432"/>
                          <a:gd name="connsiteX53" fmla="*/ 521626 w 2282082"/>
                          <a:gd name="connsiteY53" fmla="*/ 420405 h 2585432"/>
                          <a:gd name="connsiteX54" fmla="*/ 226563 w 2282082"/>
                          <a:gd name="connsiteY54" fmla="*/ 395698 h 2585432"/>
                          <a:gd name="connsiteX55" fmla="*/ 224811 w 2282082"/>
                          <a:gd name="connsiteY55" fmla="*/ 439290 h 2585432"/>
                          <a:gd name="connsiteX56" fmla="*/ 360558 w 2282082"/>
                          <a:gd name="connsiteY56" fmla="*/ 550471 h 2585432"/>
                          <a:gd name="connsiteX57" fmla="*/ 389761 w 2282082"/>
                          <a:gd name="connsiteY57" fmla="*/ 1337829 h 2585432"/>
                          <a:gd name="connsiteX58" fmla="*/ 296566 w 2282082"/>
                          <a:gd name="connsiteY58" fmla="*/ 2233007 h 2585432"/>
                          <a:gd name="connsiteX59" fmla="*/ 166168 w 2282082"/>
                          <a:gd name="connsiteY59" fmla="*/ 2320191 h 2585432"/>
                          <a:gd name="connsiteX60" fmla="*/ 166168 w 2282082"/>
                          <a:gd name="connsiteY60" fmla="*/ 2351856 h 2585432"/>
                          <a:gd name="connsiteX61" fmla="*/ 322077 w 2282082"/>
                          <a:gd name="connsiteY61" fmla="*/ 2357063 h 2585432"/>
                          <a:gd name="connsiteX62" fmla="*/ 702574 w 2282082"/>
                          <a:gd name="connsiteY62" fmla="*/ 1995924 h 2585432"/>
                          <a:gd name="connsiteX63" fmla="*/ 702574 w 2282082"/>
                          <a:gd name="connsiteY63" fmla="*/ 1579408 h 2585432"/>
                          <a:gd name="connsiteX64" fmla="*/ 718478 w 2282082"/>
                          <a:gd name="connsiteY64" fmla="*/ 1505618 h 2585432"/>
                          <a:gd name="connsiteX65" fmla="*/ 790658 w 2282082"/>
                          <a:gd name="connsiteY65" fmla="*/ 1489904 h 2585432"/>
                          <a:gd name="connsiteX66" fmla="*/ 1237561 w 2282082"/>
                          <a:gd name="connsiteY66" fmla="*/ 1489904 h 2585432"/>
                          <a:gd name="connsiteX67" fmla="*/ 1366823 w 2282082"/>
                          <a:gd name="connsiteY67" fmla="*/ 1510352 h 2585432"/>
                          <a:gd name="connsiteX68" fmla="*/ 1436211 w 2282082"/>
                          <a:gd name="connsiteY68" fmla="*/ 1574391 h 2585432"/>
                          <a:gd name="connsiteX69" fmla="*/ 1652799 w 2282082"/>
                          <a:gd name="connsiteY69" fmla="*/ 2177724 h 2585432"/>
                          <a:gd name="connsiteX70" fmla="*/ 2014221 w 2282082"/>
                          <a:gd name="connsiteY70" fmla="*/ 2351762 h 2585432"/>
                          <a:gd name="connsiteX71" fmla="*/ 2281880 w 2282082"/>
                          <a:gd name="connsiteY71" fmla="*/ 2301070 h 2585432"/>
                          <a:gd name="connsiteX72" fmla="*/ 2271373 w 2282082"/>
                          <a:gd name="connsiteY72" fmla="*/ 2274753 h 2585432"/>
                          <a:gd name="connsiteX73" fmla="*/ 1946822 w 2282082"/>
                          <a:gd name="connsiteY73" fmla="*/ 1988967 h 2585432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  <a:cxn ang="0">
                            <a:pos x="connsiteX14" y="connsiteY14"/>
                          </a:cxn>
                          <a:cxn ang="0">
                            <a:pos x="connsiteX15" y="connsiteY15"/>
                          </a:cxn>
                          <a:cxn ang="0">
                            <a:pos x="connsiteX16" y="connsiteY16"/>
                          </a:cxn>
                          <a:cxn ang="0">
                            <a:pos x="connsiteX17" y="connsiteY17"/>
                          </a:cxn>
                          <a:cxn ang="0">
                            <a:pos x="connsiteX18" y="connsiteY18"/>
                          </a:cxn>
                          <a:cxn ang="0">
                            <a:pos x="connsiteX19" y="connsiteY19"/>
                          </a:cxn>
                          <a:cxn ang="0">
                            <a:pos x="connsiteX20" y="connsiteY20"/>
                          </a:cxn>
                          <a:cxn ang="0">
                            <a:pos x="connsiteX21" y="connsiteY21"/>
                          </a:cxn>
                          <a:cxn ang="0">
                            <a:pos x="connsiteX22" y="connsiteY22"/>
                          </a:cxn>
                          <a:cxn ang="0">
                            <a:pos x="connsiteX23" y="connsiteY23"/>
                          </a:cxn>
                          <a:cxn ang="0">
                            <a:pos x="connsiteX24" y="connsiteY24"/>
                          </a:cxn>
                          <a:cxn ang="0">
                            <a:pos x="connsiteX25" y="connsiteY25"/>
                          </a:cxn>
                          <a:cxn ang="0">
                            <a:pos x="connsiteX26" y="connsiteY26"/>
                          </a:cxn>
                          <a:cxn ang="0">
                            <a:pos x="connsiteX27" y="connsiteY27"/>
                          </a:cxn>
                          <a:cxn ang="0">
                            <a:pos x="connsiteX28" y="connsiteY28"/>
                          </a:cxn>
                          <a:cxn ang="0">
                            <a:pos x="connsiteX29" y="connsiteY29"/>
                          </a:cxn>
                          <a:cxn ang="0">
                            <a:pos x="connsiteX30" y="connsiteY30"/>
                          </a:cxn>
                          <a:cxn ang="0">
                            <a:pos x="connsiteX31" y="connsiteY31"/>
                          </a:cxn>
                          <a:cxn ang="0">
                            <a:pos x="connsiteX32" y="connsiteY32"/>
                          </a:cxn>
                          <a:cxn ang="0">
                            <a:pos x="connsiteX33" y="connsiteY33"/>
                          </a:cxn>
                          <a:cxn ang="0">
                            <a:pos x="connsiteX34" y="connsiteY34"/>
                          </a:cxn>
                          <a:cxn ang="0">
                            <a:pos x="connsiteX35" y="connsiteY35"/>
                          </a:cxn>
                          <a:cxn ang="0">
                            <a:pos x="connsiteX36" y="connsiteY36"/>
                          </a:cxn>
                          <a:cxn ang="0">
                            <a:pos x="connsiteX37" y="connsiteY37"/>
                          </a:cxn>
                          <a:cxn ang="0">
                            <a:pos x="connsiteX38" y="connsiteY38"/>
                          </a:cxn>
                          <a:cxn ang="0">
                            <a:pos x="connsiteX39" y="connsiteY39"/>
                          </a:cxn>
                          <a:cxn ang="0">
                            <a:pos x="connsiteX40" y="connsiteY40"/>
                          </a:cxn>
                          <a:cxn ang="0">
                            <a:pos x="connsiteX41" y="connsiteY41"/>
                          </a:cxn>
                          <a:cxn ang="0">
                            <a:pos x="connsiteX42" y="connsiteY42"/>
                          </a:cxn>
                          <a:cxn ang="0">
                            <a:pos x="connsiteX43" y="connsiteY43"/>
                          </a:cxn>
                          <a:cxn ang="0">
                            <a:pos x="connsiteX44" y="connsiteY44"/>
                          </a:cxn>
                          <a:cxn ang="0">
                            <a:pos x="connsiteX45" y="connsiteY45"/>
                          </a:cxn>
                          <a:cxn ang="0">
                            <a:pos x="connsiteX46" y="connsiteY46"/>
                          </a:cxn>
                          <a:cxn ang="0">
                            <a:pos x="connsiteX47" y="connsiteY47"/>
                          </a:cxn>
                          <a:cxn ang="0">
                            <a:pos x="connsiteX48" y="connsiteY48"/>
                          </a:cxn>
                          <a:cxn ang="0">
                            <a:pos x="connsiteX49" y="connsiteY49"/>
                          </a:cxn>
                          <a:cxn ang="0">
                            <a:pos x="connsiteX50" y="connsiteY50"/>
                          </a:cxn>
                          <a:cxn ang="0">
                            <a:pos x="connsiteX51" y="connsiteY51"/>
                          </a:cxn>
                          <a:cxn ang="0">
                            <a:pos x="connsiteX52" y="connsiteY52"/>
                          </a:cxn>
                          <a:cxn ang="0">
                            <a:pos x="connsiteX53" y="connsiteY53"/>
                          </a:cxn>
                          <a:cxn ang="0">
                            <a:pos x="connsiteX54" y="connsiteY54"/>
                          </a:cxn>
                          <a:cxn ang="0">
                            <a:pos x="connsiteX55" y="connsiteY55"/>
                          </a:cxn>
                          <a:cxn ang="0">
                            <a:pos x="connsiteX56" y="connsiteY56"/>
                          </a:cxn>
                          <a:cxn ang="0">
                            <a:pos x="connsiteX57" y="connsiteY57"/>
                          </a:cxn>
                          <a:cxn ang="0">
                            <a:pos x="connsiteX58" y="connsiteY58"/>
                          </a:cxn>
                          <a:cxn ang="0">
                            <a:pos x="connsiteX59" y="connsiteY59"/>
                          </a:cxn>
                          <a:cxn ang="0">
                            <a:pos x="connsiteX60" y="connsiteY60"/>
                          </a:cxn>
                          <a:cxn ang="0">
                            <a:pos x="connsiteX61" y="connsiteY61"/>
                          </a:cxn>
                          <a:cxn ang="0">
                            <a:pos x="connsiteX62" y="connsiteY62"/>
                          </a:cxn>
                          <a:cxn ang="0">
                            <a:pos x="connsiteX63" y="connsiteY63"/>
                          </a:cxn>
                          <a:cxn ang="0">
                            <a:pos x="connsiteX64" y="connsiteY64"/>
                          </a:cxn>
                          <a:cxn ang="0">
                            <a:pos x="connsiteX65" y="connsiteY65"/>
                          </a:cxn>
                          <a:cxn ang="0">
                            <a:pos x="connsiteX66" y="connsiteY66"/>
                          </a:cxn>
                          <a:cxn ang="0">
                            <a:pos x="connsiteX67" y="connsiteY67"/>
                          </a:cxn>
                          <a:cxn ang="0">
                            <a:pos x="connsiteX68" y="connsiteY68"/>
                          </a:cxn>
                          <a:cxn ang="0">
                            <a:pos x="connsiteX69" y="connsiteY69"/>
                          </a:cxn>
                          <a:cxn ang="0">
                            <a:pos x="connsiteX70" y="connsiteY70"/>
                          </a:cxn>
                          <a:cxn ang="0">
                            <a:pos x="connsiteX71" y="connsiteY71"/>
                          </a:cxn>
                          <a:cxn ang="0">
                            <a:pos x="connsiteX72" y="connsiteY72"/>
                          </a:cxn>
                          <a:cxn ang="0">
                            <a:pos x="connsiteX73" y="connsiteY73"/>
                          </a:cxn>
                        </a:cxnLst>
                        <a:rect l="l" t="t" r="r" b="b"/>
                        <a:pathLst>
                          <a:path w="2282082" h="2585432">
                            <a:moveTo>
                              <a:pt x="1414533" y="2429148"/>
                            </a:moveTo>
                            <a:cubicBezTo>
                              <a:pt x="1320580" y="2312287"/>
                              <a:pt x="1307327" y="2135268"/>
                              <a:pt x="1307517" y="1925164"/>
                            </a:cubicBezTo>
                            <a:cubicBezTo>
                              <a:pt x="1307517" y="1887535"/>
                              <a:pt x="1307517" y="1603310"/>
                              <a:pt x="1307517" y="1603310"/>
                            </a:cubicBezTo>
                            <a:cubicBezTo>
                              <a:pt x="1307517" y="1593040"/>
                              <a:pt x="1300795" y="1564830"/>
                              <a:pt x="1230035" y="1564830"/>
                            </a:cubicBezTo>
                            <a:lnTo>
                              <a:pt x="974682" y="1564830"/>
                            </a:lnTo>
                            <a:cubicBezTo>
                              <a:pt x="974682" y="1747813"/>
                              <a:pt x="974682" y="1885263"/>
                              <a:pt x="974682" y="1925211"/>
                            </a:cubicBezTo>
                            <a:cubicBezTo>
                              <a:pt x="974682" y="2135315"/>
                              <a:pt x="961666" y="2312335"/>
                              <a:pt x="867666" y="2429196"/>
                            </a:cubicBezTo>
                            <a:cubicBezTo>
                              <a:pt x="826109" y="2480882"/>
                              <a:pt x="770826" y="2525373"/>
                              <a:pt x="690363" y="2546388"/>
                            </a:cubicBezTo>
                            <a:cubicBezTo>
                              <a:pt x="689511" y="2553583"/>
                              <a:pt x="688469" y="2562623"/>
                              <a:pt x="687049" y="2574787"/>
                            </a:cubicBezTo>
                            <a:cubicBezTo>
                              <a:pt x="774518" y="2586762"/>
                              <a:pt x="967819" y="2614261"/>
                              <a:pt x="1141052" y="2483958"/>
                            </a:cubicBezTo>
                            <a:cubicBezTo>
                              <a:pt x="1314238" y="2614261"/>
                              <a:pt x="1507539" y="2586762"/>
                              <a:pt x="1595007" y="2574787"/>
                            </a:cubicBezTo>
                            <a:cubicBezTo>
                              <a:pt x="1593588" y="2562386"/>
                              <a:pt x="1592546" y="2553346"/>
                              <a:pt x="1591694" y="2546388"/>
                            </a:cubicBezTo>
                            <a:cubicBezTo>
                              <a:pt x="1511231" y="2525373"/>
                              <a:pt x="1456043" y="2480692"/>
                              <a:pt x="1414580" y="2429148"/>
                            </a:cubicBezTo>
                            <a:moveTo>
                              <a:pt x="699829" y="125293"/>
                            </a:moveTo>
                            <a:cubicBezTo>
                              <a:pt x="874387" y="125293"/>
                              <a:pt x="912820" y="126903"/>
                              <a:pt x="943633" y="154639"/>
                            </a:cubicBezTo>
                            <a:cubicBezTo>
                              <a:pt x="968955" y="177547"/>
                              <a:pt x="974351" y="208455"/>
                              <a:pt x="974398" y="274103"/>
                            </a:cubicBezTo>
                            <a:cubicBezTo>
                              <a:pt x="974635" y="439290"/>
                              <a:pt x="974730" y="894618"/>
                              <a:pt x="974635" y="1285670"/>
                            </a:cubicBezTo>
                            <a:lnTo>
                              <a:pt x="1228237" y="1285670"/>
                            </a:lnTo>
                            <a:cubicBezTo>
                              <a:pt x="1278692" y="1285670"/>
                              <a:pt x="1307469" y="1282404"/>
                              <a:pt x="1307469" y="1277955"/>
                            </a:cubicBezTo>
                            <a:lnTo>
                              <a:pt x="1307469" y="274103"/>
                            </a:lnTo>
                            <a:cubicBezTo>
                              <a:pt x="1307469" y="208455"/>
                              <a:pt x="1312960" y="177547"/>
                              <a:pt x="1338235" y="154639"/>
                            </a:cubicBezTo>
                            <a:cubicBezTo>
                              <a:pt x="1368905" y="126903"/>
                              <a:pt x="1407528" y="125293"/>
                              <a:pt x="1582039" y="125293"/>
                            </a:cubicBezTo>
                            <a:cubicBezTo>
                              <a:pt x="1916340" y="125293"/>
                              <a:pt x="1998791" y="134760"/>
                              <a:pt x="2077172" y="170447"/>
                            </a:cubicBezTo>
                            <a:cubicBezTo>
                              <a:pt x="2164167" y="210206"/>
                              <a:pt x="2210126" y="274577"/>
                              <a:pt x="2251920" y="353194"/>
                            </a:cubicBezTo>
                            <a:lnTo>
                              <a:pt x="2251920" y="353194"/>
                            </a:lnTo>
                            <a:lnTo>
                              <a:pt x="2281975" y="353194"/>
                            </a:lnTo>
                            <a:cubicBezTo>
                              <a:pt x="2281975" y="353194"/>
                              <a:pt x="2233366" y="31483"/>
                              <a:pt x="2231472" y="17046"/>
                            </a:cubicBezTo>
                            <a:cubicBezTo>
                              <a:pt x="2229627" y="1569"/>
                              <a:pt x="2221060" y="244"/>
                              <a:pt x="2201606" y="244"/>
                            </a:cubicBezTo>
                            <a:cubicBezTo>
                              <a:pt x="2194885" y="244"/>
                              <a:pt x="1684984" y="5450"/>
                              <a:pt x="1141099" y="5450"/>
                            </a:cubicBezTo>
                            <a:cubicBezTo>
                              <a:pt x="597215" y="5450"/>
                              <a:pt x="87314" y="244"/>
                              <a:pt x="80498" y="244"/>
                            </a:cubicBezTo>
                            <a:cubicBezTo>
                              <a:pt x="61139" y="244"/>
                              <a:pt x="52572" y="1569"/>
                              <a:pt x="50679" y="17046"/>
                            </a:cubicBezTo>
                            <a:cubicBezTo>
                              <a:pt x="48928" y="31483"/>
                              <a:pt x="-107" y="353383"/>
                              <a:pt x="-107" y="353383"/>
                            </a:cubicBezTo>
                            <a:lnTo>
                              <a:pt x="29995" y="353383"/>
                            </a:lnTo>
                            <a:cubicBezTo>
                              <a:pt x="29995" y="353383"/>
                              <a:pt x="29995" y="353383"/>
                              <a:pt x="29995" y="353383"/>
                            </a:cubicBezTo>
                            <a:cubicBezTo>
                              <a:pt x="71742" y="274719"/>
                              <a:pt x="117700" y="210395"/>
                              <a:pt x="204743" y="170637"/>
                            </a:cubicBezTo>
                            <a:cubicBezTo>
                              <a:pt x="283076" y="134807"/>
                              <a:pt x="365669" y="125483"/>
                              <a:pt x="699829" y="125483"/>
                            </a:cubicBezTo>
                            <a:moveTo>
                              <a:pt x="1946822" y="1988967"/>
                            </a:moveTo>
                            <a:cubicBezTo>
                              <a:pt x="1887705" y="1844322"/>
                              <a:pt x="1843261" y="1640560"/>
                              <a:pt x="1706662" y="1527580"/>
                            </a:cubicBezTo>
                            <a:cubicBezTo>
                              <a:pt x="1636138" y="1469221"/>
                              <a:pt x="1535323" y="1435663"/>
                              <a:pt x="1422674" y="1435663"/>
                            </a:cubicBezTo>
                            <a:lnTo>
                              <a:pt x="1422674" y="1431640"/>
                            </a:lnTo>
                            <a:cubicBezTo>
                              <a:pt x="1825701" y="1420990"/>
                              <a:pt x="2029841" y="1212921"/>
                              <a:pt x="2029841" y="911420"/>
                            </a:cubicBezTo>
                            <a:cubicBezTo>
                              <a:pt x="2029841" y="624829"/>
                              <a:pt x="1834457" y="391296"/>
                              <a:pt x="1388358" y="367677"/>
                            </a:cubicBezTo>
                            <a:lnTo>
                              <a:pt x="1388358" y="495851"/>
                            </a:lnTo>
                            <a:cubicBezTo>
                              <a:pt x="1604284" y="526569"/>
                              <a:pt x="1710212" y="723799"/>
                              <a:pt x="1710212" y="912367"/>
                            </a:cubicBezTo>
                            <a:cubicBezTo>
                              <a:pt x="1710212" y="1077790"/>
                              <a:pt x="1663401" y="1228683"/>
                              <a:pt x="1519041" y="1308294"/>
                            </a:cubicBezTo>
                            <a:cubicBezTo>
                              <a:pt x="1449558" y="1346585"/>
                              <a:pt x="1374065" y="1361447"/>
                              <a:pt x="1260469" y="1361447"/>
                            </a:cubicBezTo>
                            <a:lnTo>
                              <a:pt x="790658" y="1361447"/>
                            </a:lnTo>
                            <a:cubicBezTo>
                              <a:pt x="747728" y="1361447"/>
                              <a:pt x="730216" y="1357424"/>
                              <a:pt x="718478" y="1345733"/>
                            </a:cubicBezTo>
                            <a:cubicBezTo>
                              <a:pt x="705982" y="1333190"/>
                              <a:pt x="702574" y="1318233"/>
                              <a:pt x="702574" y="1271943"/>
                            </a:cubicBezTo>
                            <a:lnTo>
                              <a:pt x="702574" y="607411"/>
                            </a:lnTo>
                            <a:cubicBezTo>
                              <a:pt x="702574" y="582041"/>
                              <a:pt x="708680" y="563771"/>
                              <a:pt x="718998" y="551086"/>
                            </a:cubicBezTo>
                            <a:cubicBezTo>
                              <a:pt x="740487" y="524581"/>
                              <a:pt x="800124" y="508772"/>
                              <a:pt x="893604" y="498738"/>
                            </a:cubicBezTo>
                            <a:lnTo>
                              <a:pt x="893604" y="371937"/>
                            </a:lnTo>
                            <a:cubicBezTo>
                              <a:pt x="731636" y="392242"/>
                              <a:pt x="643789" y="415245"/>
                              <a:pt x="521626" y="420405"/>
                            </a:cubicBezTo>
                            <a:cubicBezTo>
                              <a:pt x="410634" y="425138"/>
                              <a:pt x="315451" y="404596"/>
                              <a:pt x="226563" y="395698"/>
                            </a:cubicBezTo>
                            <a:cubicBezTo>
                              <a:pt x="225805" y="411364"/>
                              <a:pt x="225427" y="422392"/>
                              <a:pt x="224811" y="439290"/>
                            </a:cubicBezTo>
                            <a:cubicBezTo>
                              <a:pt x="294104" y="465701"/>
                              <a:pt x="338407" y="497223"/>
                              <a:pt x="360558" y="550471"/>
                            </a:cubicBezTo>
                            <a:cubicBezTo>
                              <a:pt x="388341" y="617350"/>
                              <a:pt x="389761" y="652802"/>
                              <a:pt x="389761" y="1337829"/>
                            </a:cubicBezTo>
                            <a:cubicBezTo>
                              <a:pt x="389761" y="1968567"/>
                              <a:pt x="375846" y="2129162"/>
                              <a:pt x="296566" y="2233007"/>
                            </a:cubicBezTo>
                            <a:cubicBezTo>
                              <a:pt x="263860" y="2275889"/>
                              <a:pt x="217286" y="2311151"/>
                              <a:pt x="166168" y="2320191"/>
                            </a:cubicBezTo>
                            <a:lnTo>
                              <a:pt x="166168" y="2351856"/>
                            </a:lnTo>
                            <a:cubicBezTo>
                              <a:pt x="192105" y="2353655"/>
                              <a:pt x="259316" y="2357631"/>
                              <a:pt x="322077" y="2357063"/>
                            </a:cubicBezTo>
                            <a:cubicBezTo>
                              <a:pt x="612834" y="2354791"/>
                              <a:pt x="702290" y="2230073"/>
                              <a:pt x="702574" y="1995924"/>
                            </a:cubicBezTo>
                            <a:cubicBezTo>
                              <a:pt x="702574" y="1838405"/>
                              <a:pt x="702574" y="1579408"/>
                              <a:pt x="702574" y="1579408"/>
                            </a:cubicBezTo>
                            <a:cubicBezTo>
                              <a:pt x="702574" y="1533071"/>
                              <a:pt x="705982" y="1518114"/>
                              <a:pt x="718478" y="1505618"/>
                            </a:cubicBezTo>
                            <a:cubicBezTo>
                              <a:pt x="730216" y="1493928"/>
                              <a:pt x="747728" y="1489904"/>
                              <a:pt x="790658" y="1489904"/>
                            </a:cubicBezTo>
                            <a:cubicBezTo>
                              <a:pt x="790658" y="1489904"/>
                              <a:pt x="1076965" y="1489904"/>
                              <a:pt x="1237561" y="1489904"/>
                            </a:cubicBezTo>
                            <a:cubicBezTo>
                              <a:pt x="1303825" y="1489904"/>
                              <a:pt x="1332224" y="1492792"/>
                              <a:pt x="1366823" y="1510352"/>
                            </a:cubicBezTo>
                            <a:cubicBezTo>
                              <a:pt x="1391293" y="1522705"/>
                              <a:pt x="1413302" y="1542584"/>
                              <a:pt x="1436211" y="1574391"/>
                            </a:cubicBezTo>
                            <a:cubicBezTo>
                              <a:pt x="1530116" y="1704883"/>
                              <a:pt x="1551368" y="2025980"/>
                              <a:pt x="1652799" y="2177724"/>
                            </a:cubicBezTo>
                            <a:cubicBezTo>
                              <a:pt x="1704059" y="2254448"/>
                              <a:pt x="1806295" y="2346224"/>
                              <a:pt x="2014221" y="2351762"/>
                            </a:cubicBezTo>
                            <a:cubicBezTo>
                              <a:pt x="2099418" y="2354034"/>
                              <a:pt x="2206292" y="2332072"/>
                              <a:pt x="2281880" y="2301070"/>
                            </a:cubicBezTo>
                            <a:cubicBezTo>
                              <a:pt x="2278946" y="2294443"/>
                              <a:pt x="2273171" y="2279108"/>
                              <a:pt x="2271373" y="2274753"/>
                            </a:cubicBezTo>
                            <a:cubicBezTo>
                              <a:pt x="2106612" y="2278729"/>
                              <a:pt x="2015310" y="2156425"/>
                              <a:pt x="1946822" y="1988967"/>
                            </a:cubicBezTo>
                          </a:path>
                        </a:pathLst>
                      </a:custGeom>
                      <a:solidFill>
                        <a:schemeClr val="tx2"/>
                      </a:solidFill>
                      <a:ln w="4730" cap="flat">
                        <a:noFill/>
                        <a:prstDash val="solid"/>
                        <a:miter/>
                      </a:ln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pic="http://schemas.openxmlformats.org/drawingml/2006/picture" xmlns:a14="http://schemas.microsoft.com/office/drawing/2010/main" xmlns:a="http://schemas.openxmlformats.org/drawingml/2006/main">
          <w:pict>
            <v:shape id="Graphic 3" style="position:absolute;margin-left:42.55pt;margin-top:782.95pt;width:30.9pt;height:34.85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coordsize="2282082,2585432" o:spid="_x0000_s1026" fillcolor="#6a97cf [3215]" stroked="f" strokeweight=".1314mm" path="m1414533,2429148v-93953,-116861,-107206,-293880,-107016,-503984c1307517,1887535,1307517,1603310,1307517,1603310v,-10270,-6722,-38480,-77482,-38480l974682,1564830v,182983,,320433,,360381c974682,2135315,961666,2312335,867666,2429196v-41557,51686,-96840,96177,-177303,117192c689511,2553583,688469,2562623,687049,2574787v87469,11975,280770,39474,454003,-90829c1314238,2614261,1507539,2586762,1595007,2574787v-1419,-12401,-2461,-21441,-3313,-28399c1511231,2525373,1456043,2480692,1414580,2429148m699829,125293v174558,,212991,1610,243804,29346c968955,177547,974351,208455,974398,274103v237,165187,332,620515,237,1011567l1228237,1285670v50455,,79232,-3266,79232,-7715l1307469,274103v,-65648,5491,-96556,30766,-119464c1368905,126903,1407528,125293,1582039,125293v334301,,416752,9467,495133,45154c2164167,210206,2210126,274577,2251920,353194r,l2281975,353194v,,-48609,-321711,-50503,-336148c2229627,1569,2221060,244,2201606,244v-6721,,-516622,5206,-1060507,5206c597215,5450,87314,244,80498,244,61139,244,52572,1569,50679,17046,48928,31483,-107,353383,-107,353383r30102,c29995,353383,29995,353383,29995,353383,71742,274719,117700,210395,204743,170637v78333,-35830,160926,-45154,495086,-45154m1946822,1988967v-59117,-144645,-103561,-348407,-240160,-461387c1636138,1469221,1535323,1435663,1422674,1435663r,-4023c1825701,1420990,2029841,1212921,2029841,911420v,-286591,-195384,-520124,-641483,-543743l1388358,495851v215926,30718,321854,227948,321854,416516c1710212,1077790,1663401,1228683,1519041,1308294v-69483,38291,-144976,53153,-258572,53153l790658,1361447v-42930,,-60442,-4023,-72180,-15714c705982,1333190,702574,1318233,702574,1271943r,-664532c702574,582041,708680,563771,718998,551086v21489,-26505,81126,-42314,174606,-52348l893604,371937c731636,392242,643789,415245,521626,420405,410634,425138,315451,404596,226563,395698v-758,15666,-1136,26694,-1752,43592c294104,465701,338407,497223,360558,550471v27783,66879,29203,102331,29203,787358c389761,1968567,375846,2129162,296566,2233007v-32706,42882,-79280,78144,-130398,87184l166168,2351856v25937,1799,93148,5775,155909,5207c612834,2354791,702290,2230073,702574,1995924v,-157519,,-416516,,-416516c702574,1533071,705982,1518114,718478,1505618v11738,-11690,29250,-15714,72180,-15714c790658,1489904,1076965,1489904,1237561,1489904v66264,,94663,2888,129262,20448c1391293,1522705,1413302,1542584,1436211,1574391v93905,130492,115157,451589,216588,603333c1704059,2254448,1806295,2346224,2014221,2351762v85197,2272,192071,-19690,267659,-50692c2278946,2294443,2273171,2279108,2271373,2274753v-164761,3976,-256063,-118328,-324551,-285786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" w14:anchorId="059DC1A7">
              <v:stroke joinstyle="miter"/>
              <v:path arrowok="t" o:connecttype="custom" o:connectlocs="243226,416034;224825,329718;224825,274595;211502,268004;167595,268004;167595,329726;149194,416042;118707,436113;118137,440977;196202,425421;274259,440977;273689,436113;243235,416034;120334,21459;162256,26485;167546,46945;167587,220193;211193,220193;224817,218872;224817,46945;230107,26485;272029,21459;357166,29192;387214,60491;387214,60491;392382,60491;383698,2919;378562,42;196210,933;13841,42;8714,2919;-18,60523;5158,60523;5158,60523;35205,29225;120334,21491;334753,340645;293458,261625;244626,245882;244626,245193;349028,156096;238726,62971;238726,84923;294068,156259;261196,224068;216735,233171;135952,233171;123541,230480;120806,217842;120806,104030;123630,94383;153654,85418;153654,63701;89693,72002;38957,67770;38656,75236;61997,94278;67019,229126;50994,382441;28572,397373;28572,402796;55381,403688;120806,341837;120806,270501;123541,257863;135952,255172;212796,255172;235023,258674;246954,269642;284196,372973;346342,402780;392365,394098;390559,389591;334753,340645" o:connectangles="0,0,0,0,0,0,0,0,0,0,0,0,0,0,0,0,0,0,0,0,0,0,0,0,0,0,0,0,0,0,0,0,0,0,0,0,0,0,0,0,0,0,0,0,0,0,0,0,0,0,0,0,0,0,0,0,0,0,0,0,0,0,0,0,0,0,0,0,0,0,0,0,0,0"/>
              <w10:wrap anchorx="page" anchory="page"/>
              <w10:anchorlock/>
            </v:shape>
          </w:pict>
        </mc:Fallback>
      </mc:AlternateContent>
    </w:r>
    <w:r w:rsidR="002D4428" w:rsidRPr="001F1835">
      <w:rPr>
        <w:noProof/>
        <w:szCs w:val="16"/>
      </w:rPr>
      <w:t>R</w:t>
    </w:r>
    <w:r w:rsidR="00E37278" w:rsidRPr="001F1835">
      <w:rPr>
        <w:noProof/>
        <w:szCs w:val="16"/>
      </w:rPr>
      <w:t>etail</w:t>
    </w:r>
    <w:r w:rsidR="002D4428" w:rsidRPr="001F1835">
      <w:rPr>
        <w:noProof/>
        <w:szCs w:val="16"/>
      </w:rPr>
      <w:t xml:space="preserve"> </w:t>
    </w:r>
    <w:r w:rsidR="00E37278" w:rsidRPr="001F1835">
      <w:rPr>
        <w:noProof/>
        <w:szCs w:val="16"/>
      </w:rPr>
      <w:t>Trust | retailtrust.org.uk</w:t>
    </w:r>
    <w:r w:rsidR="003B6E54" w:rsidRPr="001F1835">
      <w:rPr>
        <w:szCs w:val="16"/>
      </w:rPr>
      <w:t xml:space="preserve"> </w:t>
    </w:r>
  </w:p>
  <w:p w14:paraId="79AA949C" w14:textId="346D53AA" w:rsidR="001F1835" w:rsidRDefault="00901954" w:rsidP="00901954">
    <w:pPr>
      <w:pStyle w:val="Footer"/>
      <w:ind w:left="-1984"/>
      <w:rPr>
        <w:szCs w:val="16"/>
      </w:rPr>
    </w:pPr>
    <w:r>
      <w:rPr>
        <w:szCs w:val="16"/>
      </w:rPr>
      <w:t xml:space="preserve">              </w:t>
    </w:r>
    <w:r w:rsidR="00C501DE">
      <w:rPr>
        <w:szCs w:val="16"/>
      </w:rPr>
      <w:t xml:space="preserve">                </w:t>
    </w:r>
    <w:r w:rsidR="002D4428" w:rsidRPr="001F1835">
      <w:rPr>
        <w:szCs w:val="16"/>
      </w:rPr>
      <w:t>R</w:t>
    </w:r>
    <w:r w:rsidR="00E37278" w:rsidRPr="001F1835">
      <w:rPr>
        <w:szCs w:val="16"/>
      </w:rPr>
      <w:t>etail</w:t>
    </w:r>
    <w:r w:rsidR="002D4428" w:rsidRPr="001F1835">
      <w:rPr>
        <w:szCs w:val="16"/>
      </w:rPr>
      <w:t xml:space="preserve"> Trust</w:t>
    </w:r>
    <w:r w:rsidR="00E37278" w:rsidRPr="001F1835">
      <w:rPr>
        <w:szCs w:val="16"/>
      </w:rPr>
      <w:t xml:space="preserve"> is a registered charity in England and Wales (1090136) and in Scotland (SC039684). Company No 4254201 (Company limited by Guarantee) Registered England &amp; Wales. </w:t>
    </w:r>
  </w:p>
  <w:p w14:paraId="6615DFDC" w14:textId="4593584B" w:rsidR="00E37278" w:rsidRDefault="00901954" w:rsidP="00F602AD">
    <w:pPr>
      <w:pStyle w:val="Footer"/>
      <w:ind w:left="-1985"/>
    </w:pPr>
    <w:r>
      <w:rPr>
        <w:szCs w:val="16"/>
      </w:rPr>
      <w:t xml:space="preserve">               </w:t>
    </w:r>
    <w:r w:rsidR="00C501DE">
      <w:rPr>
        <w:szCs w:val="16"/>
      </w:rPr>
      <w:t xml:space="preserve">               </w:t>
    </w:r>
    <w:r w:rsidR="00E37278" w:rsidRPr="001F1835">
      <w:rPr>
        <w:szCs w:val="16"/>
      </w:rPr>
      <w:t>Registered office: Marshall Estate, Hammers Lane, London, NW7 4DQ.</w:t>
    </w:r>
    <w:r w:rsidR="00E37278" w:rsidRPr="00C65704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9443CA" w14:textId="77777777" w:rsidR="00803473" w:rsidRDefault="00803473" w:rsidP="007944E9">
      <w:pPr>
        <w:spacing w:after="0" w:line="240" w:lineRule="auto"/>
      </w:pPr>
      <w:r>
        <w:separator/>
      </w:r>
    </w:p>
    <w:p w14:paraId="6EF97BB0" w14:textId="77777777" w:rsidR="00803473" w:rsidRDefault="00803473"/>
  </w:footnote>
  <w:footnote w:type="continuationSeparator" w:id="0">
    <w:p w14:paraId="6795A6B8" w14:textId="77777777" w:rsidR="00803473" w:rsidRDefault="00803473" w:rsidP="007944E9">
      <w:pPr>
        <w:spacing w:after="0" w:line="240" w:lineRule="auto"/>
      </w:pPr>
      <w:r>
        <w:continuationSeparator/>
      </w:r>
    </w:p>
    <w:p w14:paraId="7329D175" w14:textId="77777777" w:rsidR="00803473" w:rsidRDefault="00803473"/>
  </w:footnote>
  <w:footnote w:type="continuationNotice" w:id="1">
    <w:p w14:paraId="379A1230" w14:textId="77777777" w:rsidR="00803473" w:rsidRDefault="00803473">
      <w:pPr>
        <w:spacing w:after="0" w:line="240" w:lineRule="auto"/>
      </w:pPr>
    </w:p>
    <w:p w14:paraId="2CB89667" w14:textId="77777777" w:rsidR="00803473" w:rsidRDefault="0080347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17019C" w14:textId="439D3701" w:rsidR="00F80709" w:rsidRDefault="002238DB" w:rsidP="002238DB">
    <w:pPr>
      <w:pStyle w:val="Header"/>
      <w:jc w:val="center"/>
    </w:pPr>
    <w:r>
      <w:rPr>
        <w:noProof/>
      </w:rPr>
      <w:drawing>
        <wp:anchor distT="0" distB="0" distL="114300" distR="114300" simplePos="0" relativeHeight="251675648" behindDoc="0" locked="0" layoutInCell="1" allowOverlap="1" wp14:anchorId="4055355F" wp14:editId="076DDF21">
          <wp:simplePos x="0" y="0"/>
          <wp:positionH relativeFrom="margin">
            <wp:align>center</wp:align>
          </wp:positionH>
          <wp:positionV relativeFrom="paragraph">
            <wp:posOffset>-400685</wp:posOffset>
          </wp:positionV>
          <wp:extent cx="4714071" cy="1531620"/>
          <wp:effectExtent l="0" t="0" r="0" b="0"/>
          <wp:wrapThrough wrapText="bothSides">
            <wp:wrapPolygon edited="0">
              <wp:start x="0" y="0"/>
              <wp:lineTo x="0" y="21224"/>
              <wp:lineTo x="21475" y="21224"/>
              <wp:lineTo x="21475" y="0"/>
              <wp:lineTo x="0" y="0"/>
            </wp:wrapPolygon>
          </wp:wrapThrough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Agenda background RGB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115" b="72720"/>
                  <a:stretch/>
                </pic:blipFill>
                <pic:spPr bwMode="auto">
                  <a:xfrm>
                    <a:off x="0" y="0"/>
                    <a:ext cx="4714071" cy="15316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153E8C6" w14:textId="77777777" w:rsidR="002238DB" w:rsidRPr="002238DB" w:rsidRDefault="002238DB" w:rsidP="002238DB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CE3918" w14:textId="6674447F" w:rsidR="0032659C" w:rsidRDefault="00305C03" w:rsidP="00305C03">
    <w:pPr>
      <w:pStyle w:val="Header"/>
      <w:jc w:val="center"/>
    </w:pPr>
    <w:r>
      <w:rPr>
        <w:b/>
        <w:bCs/>
        <w:noProof/>
      </w:rPr>
      <w:drawing>
        <wp:anchor distT="0" distB="0" distL="114300" distR="114300" simplePos="0" relativeHeight="251674624" behindDoc="0" locked="0" layoutInCell="1" allowOverlap="1" wp14:anchorId="1574978E" wp14:editId="77F09C5E">
          <wp:simplePos x="0" y="0"/>
          <wp:positionH relativeFrom="margin">
            <wp:align>center</wp:align>
          </wp:positionH>
          <wp:positionV relativeFrom="paragraph">
            <wp:posOffset>-187325</wp:posOffset>
          </wp:positionV>
          <wp:extent cx="4997971" cy="1531620"/>
          <wp:effectExtent l="0" t="0" r="0" b="0"/>
          <wp:wrapThrough wrapText="bothSides">
            <wp:wrapPolygon edited="0">
              <wp:start x="0" y="0"/>
              <wp:lineTo x="0" y="21224"/>
              <wp:lineTo x="21490" y="21224"/>
              <wp:lineTo x="21490" y="0"/>
              <wp:lineTo x="0" y="0"/>
            </wp:wrapPolygon>
          </wp:wrapThrough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Agenda background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506" b="72829"/>
                  <a:stretch/>
                </pic:blipFill>
                <pic:spPr bwMode="auto">
                  <a:xfrm>
                    <a:off x="0" y="0"/>
                    <a:ext cx="4997971" cy="15316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F32E7">
      <w:rPr>
        <w:b/>
        <w:bCs/>
        <w:noProof/>
      </w:rPr>
      <mc:AlternateContent>
        <mc:Choice Requires="wps">
          <w:drawing>
            <wp:anchor distT="0" distB="0" distL="114300" distR="114300" simplePos="0" relativeHeight="251669504" behindDoc="1" locked="1" layoutInCell="1" allowOverlap="1" wp14:anchorId="612FE8D0" wp14:editId="060356D9">
              <wp:simplePos x="0" y="0"/>
              <wp:positionH relativeFrom="page">
                <wp:posOffset>0</wp:posOffset>
              </wp:positionH>
              <wp:positionV relativeFrom="page">
                <wp:posOffset>3564255</wp:posOffset>
              </wp:positionV>
              <wp:extent cx="180000" cy="0"/>
              <wp:effectExtent l="0" t="0" r="0" b="0"/>
              <wp:wrapNone/>
              <wp:docPr id="60" name="Straight Connector 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80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pic="http://schemas.openxmlformats.org/drawingml/2006/picture" xmlns:a14="http://schemas.microsoft.com/office/drawing/2010/main" xmlns:a="http://schemas.openxmlformats.org/drawingml/2006/main">
          <w:pict>
            <v:line id="Straight Connector 60" style="position:absolute;z-index:-25164697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o:spid="_x0000_s1026" strokecolor="#353636 [3213]" strokeweight=".25pt" from="0,280.65pt" to="14.15pt,280.65pt" w14:anchorId="56C493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">
              <v:stroke joinstyle="miter"/>
              <w10:wrap anchorx="page" anchory="page"/>
              <w10:anchorlock/>
            </v:line>
          </w:pict>
        </mc:Fallback>
      </mc:AlternateContent>
    </w:r>
    <w:r w:rsidR="002F32E7">
      <w:br/>
    </w:r>
  </w:p>
  <w:p w14:paraId="2B4C23EA" w14:textId="01869A40" w:rsidR="00E37278" w:rsidRDefault="00E37278" w:rsidP="002F32E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4E7E95"/>
    <w:multiLevelType w:val="multilevel"/>
    <w:tmpl w:val="788066B8"/>
    <w:lvl w:ilvl="0">
      <w:start w:val="1"/>
      <w:numFmt w:val="bullet"/>
      <w:pStyle w:val="ListBullet"/>
      <w:lvlText w:val=""/>
      <w:lvlJc w:val="left"/>
      <w:pPr>
        <w:tabs>
          <w:tab w:val="num" w:pos="283"/>
        </w:tabs>
        <w:ind w:left="283" w:hanging="283"/>
      </w:pPr>
      <w:rPr>
        <w:rFonts w:ascii="Symbol" w:hAnsi="Symbol" w:hint="default"/>
        <w:color w:val="auto"/>
      </w:rPr>
    </w:lvl>
    <w:lvl w:ilvl="1">
      <w:start w:val="1"/>
      <w:numFmt w:val="bullet"/>
      <w:pStyle w:val="ListBullet2"/>
      <w:lvlText w:val="–"/>
      <w:lvlJc w:val="left"/>
      <w:pPr>
        <w:tabs>
          <w:tab w:val="num" w:pos="567"/>
        </w:tabs>
        <w:ind w:left="567" w:hanging="283"/>
      </w:pPr>
      <w:rPr>
        <w:rFonts w:ascii="Times New Roman" w:hAnsi="Times New Roman" w:cs="Times New Roman" w:hint="default"/>
      </w:rPr>
    </w:lvl>
    <w:lvl w:ilvl="2">
      <w:start w:val="1"/>
      <w:numFmt w:val="bullet"/>
      <w:pStyle w:val="ListBullet3"/>
      <w:lvlText w:val=""/>
      <w:lvlJc w:val="left"/>
      <w:pPr>
        <w:tabs>
          <w:tab w:val="num" w:pos="851"/>
        </w:tabs>
        <w:ind w:left="851" w:hanging="283"/>
      </w:pPr>
      <w:rPr>
        <w:rFonts w:ascii="Symbol" w:hAnsi="Symbol" w:hint="default"/>
        <w:color w:val="6A97CF" w:themeColor="accent1"/>
      </w:rPr>
    </w:lvl>
    <w:lvl w:ilvl="3">
      <w:start w:val="1"/>
      <w:numFmt w:val="bullet"/>
      <w:pStyle w:val="ListBullet4"/>
      <w:lvlText w:val="–"/>
      <w:lvlJc w:val="left"/>
      <w:pPr>
        <w:tabs>
          <w:tab w:val="num" w:pos="1135"/>
        </w:tabs>
        <w:ind w:left="1135" w:hanging="283"/>
      </w:pPr>
      <w:rPr>
        <w:rFonts w:ascii="Times New Roman" w:hAnsi="Times New Roman" w:cs="Times New Roman" w:hint="default"/>
      </w:rPr>
    </w:lvl>
    <w:lvl w:ilvl="4">
      <w:start w:val="1"/>
      <w:numFmt w:val="bullet"/>
      <w:pStyle w:val="ListBullet5"/>
      <w:lvlText w:val=""/>
      <w:lvlJc w:val="left"/>
      <w:pPr>
        <w:tabs>
          <w:tab w:val="num" w:pos="1419"/>
        </w:tabs>
        <w:ind w:left="1419" w:hanging="283"/>
      </w:pPr>
      <w:rPr>
        <w:rFonts w:ascii="Symbol" w:hAnsi="Symbol" w:hint="default"/>
        <w:color w:val="auto"/>
      </w:rPr>
    </w:lvl>
    <w:lvl w:ilvl="5">
      <w:start w:val="1"/>
      <w:numFmt w:val="bullet"/>
      <w:lvlText w:val="–"/>
      <w:lvlJc w:val="left"/>
      <w:pPr>
        <w:tabs>
          <w:tab w:val="num" w:pos="1703"/>
        </w:tabs>
        <w:ind w:left="1703" w:hanging="283"/>
      </w:pPr>
      <w:rPr>
        <w:rFonts w:ascii="Times New Roman" w:hAnsi="Times New Roman" w:cs="Times New Roman" w:hint="default"/>
      </w:rPr>
    </w:lvl>
    <w:lvl w:ilvl="6">
      <w:start w:val="1"/>
      <w:numFmt w:val="bullet"/>
      <w:lvlText w:val=""/>
      <w:lvlJc w:val="left"/>
      <w:pPr>
        <w:tabs>
          <w:tab w:val="num" w:pos="1987"/>
        </w:tabs>
        <w:ind w:left="1987" w:hanging="283"/>
      </w:pPr>
      <w:rPr>
        <w:rFonts w:ascii="Symbol" w:hAnsi="Symbol" w:hint="default"/>
        <w:color w:val="auto"/>
      </w:rPr>
    </w:lvl>
    <w:lvl w:ilvl="7">
      <w:start w:val="1"/>
      <w:numFmt w:val="bullet"/>
      <w:lvlText w:val="–"/>
      <w:lvlJc w:val="left"/>
      <w:pPr>
        <w:tabs>
          <w:tab w:val="num" w:pos="2271"/>
        </w:tabs>
        <w:ind w:left="2271" w:hanging="283"/>
      </w:pPr>
      <w:rPr>
        <w:rFonts w:ascii="Times New Roman" w:hAnsi="Times New Roman" w:cs="Times New Roman" w:hint="default"/>
      </w:rPr>
    </w:lvl>
    <w:lvl w:ilvl="8">
      <w:start w:val="1"/>
      <w:numFmt w:val="bullet"/>
      <w:lvlText w:val=""/>
      <w:lvlJc w:val="left"/>
      <w:pPr>
        <w:tabs>
          <w:tab w:val="num" w:pos="2555"/>
        </w:tabs>
        <w:ind w:left="2555" w:hanging="283"/>
      </w:pPr>
      <w:rPr>
        <w:rFonts w:ascii="Symbol" w:hAnsi="Symbol" w:hint="default"/>
        <w:color w:val="auto"/>
      </w:rPr>
    </w:lvl>
  </w:abstractNum>
  <w:abstractNum w:abstractNumId="1" w15:restartNumberingAfterBreak="0">
    <w:nsid w:val="047D6E0B"/>
    <w:multiLevelType w:val="hybridMultilevel"/>
    <w:tmpl w:val="EDD80F34"/>
    <w:lvl w:ilvl="0" w:tplc="A90813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5EC9D0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F0EC71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0500A1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066985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360E8C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224DEF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B6C487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6E808F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2972CB"/>
    <w:multiLevelType w:val="multilevel"/>
    <w:tmpl w:val="0B763342"/>
    <w:lvl w:ilvl="0">
      <w:start w:val="1"/>
      <w:numFmt w:val="decimal"/>
      <w:pStyle w:val="ListNumber"/>
      <w:lvlText w:val="%1."/>
      <w:lvlJc w:val="left"/>
      <w:pPr>
        <w:tabs>
          <w:tab w:val="num" w:pos="851"/>
        </w:tabs>
        <w:ind w:left="851" w:hanging="851"/>
      </w:pPr>
      <w:rPr>
        <w:rFonts w:asciiTheme="majorHAnsi" w:hAnsiTheme="majorHAnsi" w:hint="default"/>
        <w:b/>
        <w:i w:val="0"/>
        <w:color w:val="6A97CF" w:themeColor="accent1"/>
        <w:sz w:val="44"/>
      </w:rPr>
    </w:lvl>
    <w:lvl w:ilvl="1">
      <w:start w:val="1"/>
      <w:numFmt w:val="lowerLetter"/>
      <w:pStyle w:val="ListNumber2"/>
      <w:lvlText w:val="%2."/>
      <w:lvlJc w:val="left"/>
      <w:pPr>
        <w:tabs>
          <w:tab w:val="num" w:pos="1134"/>
        </w:tabs>
        <w:ind w:left="1134" w:hanging="283"/>
      </w:pPr>
      <w:rPr>
        <w:rFonts w:hint="default"/>
      </w:rPr>
    </w:lvl>
    <w:lvl w:ilvl="2">
      <w:start w:val="1"/>
      <w:numFmt w:val="lowerRoman"/>
      <w:pStyle w:val="ListNumber3"/>
      <w:lvlText w:val="%3."/>
      <w:lvlJc w:val="right"/>
      <w:pPr>
        <w:tabs>
          <w:tab w:val="num" w:pos="1701"/>
        </w:tabs>
        <w:ind w:left="1701" w:hanging="283"/>
      </w:pPr>
      <w:rPr>
        <w:rFonts w:hint="default"/>
      </w:rPr>
    </w:lvl>
    <w:lvl w:ilvl="3">
      <w:start w:val="1"/>
      <w:numFmt w:val="decimal"/>
      <w:pStyle w:val="ListNumber4"/>
      <w:lvlText w:val="%4."/>
      <w:lvlJc w:val="left"/>
      <w:pPr>
        <w:tabs>
          <w:tab w:val="num" w:pos="1985"/>
        </w:tabs>
        <w:ind w:left="1985" w:hanging="284"/>
      </w:pPr>
      <w:rPr>
        <w:rFonts w:asciiTheme="minorHAnsi" w:hAnsiTheme="minorHAnsi" w:hint="default"/>
        <w:b w:val="0"/>
        <w:bCs/>
        <w:i w:val="0"/>
        <w:color w:val="353636" w:themeColor="text1"/>
      </w:rPr>
    </w:lvl>
    <w:lvl w:ilvl="4">
      <w:start w:val="1"/>
      <w:numFmt w:val="lowerLetter"/>
      <w:pStyle w:val="ListNumber5"/>
      <w:lvlText w:val="%5."/>
      <w:lvlJc w:val="left"/>
      <w:pPr>
        <w:tabs>
          <w:tab w:val="num" w:pos="2268"/>
        </w:tabs>
        <w:ind w:left="2268" w:hanging="34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1704"/>
        </w:tabs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1988"/>
        </w:tabs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272"/>
        </w:tabs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2556"/>
        </w:tabs>
        <w:ind w:left="2556" w:hanging="284"/>
      </w:pPr>
      <w:rPr>
        <w:rFonts w:hint="default"/>
      </w:rPr>
    </w:lvl>
  </w:abstractNum>
  <w:abstractNum w:abstractNumId="3" w15:restartNumberingAfterBreak="0">
    <w:nsid w:val="3235596D"/>
    <w:multiLevelType w:val="multilevel"/>
    <w:tmpl w:val="00AE5266"/>
    <w:styleLink w:val="RetailTrustHeadings"/>
    <w:lvl w:ilvl="0">
      <w:start w:val="1"/>
      <w:numFmt w:val="decimal"/>
      <w:lvlText w:val="%1."/>
      <w:lvlJc w:val="left"/>
      <w:pPr>
        <w:tabs>
          <w:tab w:val="num" w:pos="1021"/>
        </w:tabs>
        <w:ind w:left="1381" w:hanging="1021"/>
      </w:pPr>
    </w:lvl>
    <w:lvl w:ilvl="1">
      <w:start w:val="1"/>
      <w:numFmt w:val="lowerLetter"/>
      <w:lvlText w:val="%2)"/>
      <w:lvlJc w:val="left"/>
      <w:pPr>
        <w:ind w:left="-1329" w:hanging="360"/>
      </w:pPr>
    </w:lvl>
    <w:lvl w:ilvl="2">
      <w:start w:val="1"/>
      <w:numFmt w:val="lowerRoman"/>
      <w:lvlText w:val="%3)"/>
      <w:lvlJc w:val="left"/>
      <w:pPr>
        <w:ind w:left="-969" w:hanging="360"/>
      </w:pPr>
    </w:lvl>
    <w:lvl w:ilvl="3">
      <w:start w:val="1"/>
      <w:numFmt w:val="decimal"/>
      <w:lvlText w:val="(%4)"/>
      <w:lvlJc w:val="left"/>
      <w:pPr>
        <w:ind w:left="-609" w:hanging="360"/>
      </w:pPr>
    </w:lvl>
    <w:lvl w:ilvl="4">
      <w:start w:val="1"/>
      <w:numFmt w:val="lowerLetter"/>
      <w:lvlText w:val="(%5)"/>
      <w:lvlJc w:val="left"/>
      <w:pPr>
        <w:ind w:left="-249" w:hanging="360"/>
      </w:pPr>
    </w:lvl>
    <w:lvl w:ilvl="5">
      <w:start w:val="1"/>
      <w:numFmt w:val="lowerRoman"/>
      <w:lvlText w:val="(%6)"/>
      <w:lvlJc w:val="left"/>
      <w:pPr>
        <w:ind w:left="111" w:hanging="360"/>
      </w:pPr>
    </w:lvl>
    <w:lvl w:ilvl="6">
      <w:start w:val="1"/>
      <w:numFmt w:val="decimal"/>
      <w:lvlText w:val="%7."/>
      <w:lvlJc w:val="left"/>
      <w:pPr>
        <w:ind w:left="471" w:hanging="360"/>
      </w:pPr>
    </w:lvl>
    <w:lvl w:ilvl="7">
      <w:start w:val="1"/>
      <w:numFmt w:val="lowerLetter"/>
      <w:lvlText w:val="%8."/>
      <w:lvlJc w:val="left"/>
      <w:pPr>
        <w:ind w:left="831" w:hanging="360"/>
      </w:pPr>
    </w:lvl>
    <w:lvl w:ilvl="8">
      <w:start w:val="1"/>
      <w:numFmt w:val="lowerRoman"/>
      <w:lvlText w:val="%9."/>
      <w:lvlJc w:val="left"/>
      <w:pPr>
        <w:ind w:left="1191" w:hanging="360"/>
      </w:pPr>
    </w:lvl>
  </w:abstractNum>
  <w:abstractNum w:abstractNumId="4" w15:restartNumberingAfterBreak="0">
    <w:nsid w:val="3353472B"/>
    <w:multiLevelType w:val="hybridMultilevel"/>
    <w:tmpl w:val="FCDE6E30"/>
    <w:lvl w:ilvl="0" w:tplc="B2A4E8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F0E041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90AE8B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55AB64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368614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598A21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7A01A6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FC47B0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14000C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5E06E2"/>
    <w:multiLevelType w:val="hybridMultilevel"/>
    <w:tmpl w:val="67FA3F3C"/>
    <w:lvl w:ilvl="0" w:tplc="624C6A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5CE6AD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39A435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3063BE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75415F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8B063F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174846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7F0AA7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ECC9E8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6AA534D"/>
    <w:multiLevelType w:val="hybridMultilevel"/>
    <w:tmpl w:val="056EAB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F3D4016"/>
    <w:multiLevelType w:val="hybridMultilevel"/>
    <w:tmpl w:val="7E2A8A5E"/>
    <w:lvl w:ilvl="0" w:tplc="ADF075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504F23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52CC80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B32FD6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4F8626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E3AE91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528176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B5C488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95E364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6917132"/>
    <w:multiLevelType w:val="hybridMultilevel"/>
    <w:tmpl w:val="D172A0BC"/>
    <w:lvl w:ilvl="0" w:tplc="CCFEBB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530970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63ED78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1A680B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0F069A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8FC59B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354C2A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B2FB1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D5C06A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F9F4BA5"/>
    <w:multiLevelType w:val="hybridMultilevel"/>
    <w:tmpl w:val="8A2C2CFA"/>
    <w:lvl w:ilvl="0" w:tplc="B7081E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5A01D3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0AC10F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BA13F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F9A6FF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7E40FA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3368FC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6DA8D1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3A4EAD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8"/>
  </w:num>
  <w:num w:numId="3">
    <w:abstractNumId w:val="5"/>
  </w:num>
  <w:num w:numId="4">
    <w:abstractNumId w:val="1"/>
  </w:num>
  <w:num w:numId="5">
    <w:abstractNumId w:val="4"/>
  </w:num>
  <w:num w:numId="6">
    <w:abstractNumId w:val="7"/>
  </w:num>
  <w:num w:numId="7">
    <w:abstractNumId w:val="3"/>
  </w:num>
  <w:num w:numId="8">
    <w:abstractNumId w:val="2"/>
  </w:num>
  <w:num w:numId="9">
    <w:abstractNumId w:val="0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attachedTemplate r:id="rId1"/>
  <w:defaultTabStop w:val="720"/>
  <w:drawingGridHorizontalSpacing w:val="851"/>
  <w:drawingGridVerticalSpacing w:val="84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7D87"/>
    <w:rsid w:val="0000179A"/>
    <w:rsid w:val="00010FB3"/>
    <w:rsid w:val="000411E6"/>
    <w:rsid w:val="00064DE0"/>
    <w:rsid w:val="0007276A"/>
    <w:rsid w:val="000C4A42"/>
    <w:rsid w:val="000E1C2F"/>
    <w:rsid w:val="001118B2"/>
    <w:rsid w:val="001E0862"/>
    <w:rsid w:val="001E6C11"/>
    <w:rsid w:val="001F1835"/>
    <w:rsid w:val="001F42C9"/>
    <w:rsid w:val="002238DB"/>
    <w:rsid w:val="00230E7B"/>
    <w:rsid w:val="00261B20"/>
    <w:rsid w:val="0028006C"/>
    <w:rsid w:val="002B0476"/>
    <w:rsid w:val="002C3326"/>
    <w:rsid w:val="002C72E5"/>
    <w:rsid w:val="002D4428"/>
    <w:rsid w:val="002F32E7"/>
    <w:rsid w:val="00301210"/>
    <w:rsid w:val="00305C03"/>
    <w:rsid w:val="003153E0"/>
    <w:rsid w:val="003171FA"/>
    <w:rsid w:val="0032659C"/>
    <w:rsid w:val="0033412B"/>
    <w:rsid w:val="003441D1"/>
    <w:rsid w:val="00350F6E"/>
    <w:rsid w:val="00363143"/>
    <w:rsid w:val="003657AF"/>
    <w:rsid w:val="00367255"/>
    <w:rsid w:val="00373BB2"/>
    <w:rsid w:val="003B3843"/>
    <w:rsid w:val="003B58AF"/>
    <w:rsid w:val="003B6D0A"/>
    <w:rsid w:val="003B6E54"/>
    <w:rsid w:val="003D3840"/>
    <w:rsid w:val="003E7294"/>
    <w:rsid w:val="0041388F"/>
    <w:rsid w:val="004418C0"/>
    <w:rsid w:val="00443BB9"/>
    <w:rsid w:val="0047152A"/>
    <w:rsid w:val="004B3795"/>
    <w:rsid w:val="004E1960"/>
    <w:rsid w:val="00501BAC"/>
    <w:rsid w:val="00526548"/>
    <w:rsid w:val="005520D2"/>
    <w:rsid w:val="0056784F"/>
    <w:rsid w:val="005903C6"/>
    <w:rsid w:val="005C7D87"/>
    <w:rsid w:val="005F414B"/>
    <w:rsid w:val="00627742"/>
    <w:rsid w:val="00660E08"/>
    <w:rsid w:val="00670C7D"/>
    <w:rsid w:val="00683D92"/>
    <w:rsid w:val="00697E3F"/>
    <w:rsid w:val="006A23B9"/>
    <w:rsid w:val="006A3FE3"/>
    <w:rsid w:val="006A532E"/>
    <w:rsid w:val="006A6E84"/>
    <w:rsid w:val="006C57E3"/>
    <w:rsid w:val="006F4BE3"/>
    <w:rsid w:val="007046AE"/>
    <w:rsid w:val="00750C78"/>
    <w:rsid w:val="007807DF"/>
    <w:rsid w:val="007944E9"/>
    <w:rsid w:val="007D1A43"/>
    <w:rsid w:val="00803473"/>
    <w:rsid w:val="0080404B"/>
    <w:rsid w:val="00830639"/>
    <w:rsid w:val="00845850"/>
    <w:rsid w:val="00855F7D"/>
    <w:rsid w:val="0087176A"/>
    <w:rsid w:val="00897904"/>
    <w:rsid w:val="008C4BCE"/>
    <w:rsid w:val="008D1A67"/>
    <w:rsid w:val="00901954"/>
    <w:rsid w:val="009032B6"/>
    <w:rsid w:val="009110E0"/>
    <w:rsid w:val="009175C5"/>
    <w:rsid w:val="00970A68"/>
    <w:rsid w:val="00995702"/>
    <w:rsid w:val="009A5FBC"/>
    <w:rsid w:val="009D16F7"/>
    <w:rsid w:val="009F4151"/>
    <w:rsid w:val="00A85181"/>
    <w:rsid w:val="00A964FA"/>
    <w:rsid w:val="00AC3401"/>
    <w:rsid w:val="00AC5325"/>
    <w:rsid w:val="00B25505"/>
    <w:rsid w:val="00B40A7C"/>
    <w:rsid w:val="00B76CB0"/>
    <w:rsid w:val="00B81211"/>
    <w:rsid w:val="00B85C3A"/>
    <w:rsid w:val="00BA2047"/>
    <w:rsid w:val="00BA2A82"/>
    <w:rsid w:val="00BA5682"/>
    <w:rsid w:val="00BB0881"/>
    <w:rsid w:val="00BF5A43"/>
    <w:rsid w:val="00C05F08"/>
    <w:rsid w:val="00C06902"/>
    <w:rsid w:val="00C4674D"/>
    <w:rsid w:val="00C501DE"/>
    <w:rsid w:val="00C52675"/>
    <w:rsid w:val="00C636AB"/>
    <w:rsid w:val="00C65704"/>
    <w:rsid w:val="00C7739C"/>
    <w:rsid w:val="00C90948"/>
    <w:rsid w:val="00C9332B"/>
    <w:rsid w:val="00CC6970"/>
    <w:rsid w:val="00D06896"/>
    <w:rsid w:val="00D24085"/>
    <w:rsid w:val="00D34E8F"/>
    <w:rsid w:val="00D808B2"/>
    <w:rsid w:val="00DA0EBF"/>
    <w:rsid w:val="00DB1240"/>
    <w:rsid w:val="00E04B07"/>
    <w:rsid w:val="00E15A98"/>
    <w:rsid w:val="00E16803"/>
    <w:rsid w:val="00E17AD2"/>
    <w:rsid w:val="00E37278"/>
    <w:rsid w:val="00E82EA5"/>
    <w:rsid w:val="00E83C4E"/>
    <w:rsid w:val="00E8604D"/>
    <w:rsid w:val="00E92D44"/>
    <w:rsid w:val="00ED2E99"/>
    <w:rsid w:val="00EE2BE4"/>
    <w:rsid w:val="00F43E89"/>
    <w:rsid w:val="00F52623"/>
    <w:rsid w:val="00F602AD"/>
    <w:rsid w:val="00F67311"/>
    <w:rsid w:val="00F80709"/>
    <w:rsid w:val="00FB3A49"/>
    <w:rsid w:val="00FB53A2"/>
    <w:rsid w:val="00FE306D"/>
    <w:rsid w:val="00FE626B"/>
    <w:rsid w:val="07B7D2E5"/>
    <w:rsid w:val="088A4387"/>
    <w:rsid w:val="0D9564EE"/>
    <w:rsid w:val="0DCB2127"/>
    <w:rsid w:val="0EF9850B"/>
    <w:rsid w:val="107C2D0F"/>
    <w:rsid w:val="10841A95"/>
    <w:rsid w:val="1102C1E9"/>
    <w:rsid w:val="12FA858C"/>
    <w:rsid w:val="137516E2"/>
    <w:rsid w:val="1510E743"/>
    <w:rsid w:val="1632264E"/>
    <w:rsid w:val="16A8E01C"/>
    <w:rsid w:val="16EB6E93"/>
    <w:rsid w:val="1AA9A42F"/>
    <w:rsid w:val="1B4B380D"/>
    <w:rsid w:val="1B7C513F"/>
    <w:rsid w:val="1CA167D2"/>
    <w:rsid w:val="1D1821A0"/>
    <w:rsid w:val="1E3D3833"/>
    <w:rsid w:val="2057AFE8"/>
    <w:rsid w:val="209250D9"/>
    <w:rsid w:val="218E0152"/>
    <w:rsid w:val="27E8C5E7"/>
    <w:rsid w:val="2862C1CD"/>
    <w:rsid w:val="28B07691"/>
    <w:rsid w:val="29394665"/>
    <w:rsid w:val="2A4120A5"/>
    <w:rsid w:val="2A6BC047"/>
    <w:rsid w:val="2B615BD7"/>
    <w:rsid w:val="2BF82E6E"/>
    <w:rsid w:val="30B06229"/>
    <w:rsid w:val="310F6790"/>
    <w:rsid w:val="340167B6"/>
    <w:rsid w:val="34C29D81"/>
    <w:rsid w:val="377EA914"/>
    <w:rsid w:val="3826B682"/>
    <w:rsid w:val="391A7975"/>
    <w:rsid w:val="3C0C799B"/>
    <w:rsid w:val="3C521A37"/>
    <w:rsid w:val="3CC0ED2C"/>
    <w:rsid w:val="3CCDAF66"/>
    <w:rsid w:val="3F89BAF9"/>
    <w:rsid w:val="401E7885"/>
    <w:rsid w:val="412E422E"/>
    <w:rsid w:val="440650A9"/>
    <w:rsid w:val="44CAECC7"/>
    <w:rsid w:val="44E4B0E6"/>
    <w:rsid w:val="45C496B8"/>
    <w:rsid w:val="47CDD396"/>
    <w:rsid w:val="48D9C1CC"/>
    <w:rsid w:val="49E09833"/>
    <w:rsid w:val="4AD45B26"/>
    <w:rsid w:val="4C229D65"/>
    <w:rsid w:val="4F5A3E27"/>
    <w:rsid w:val="4F622BAD"/>
    <w:rsid w:val="52DF6D0B"/>
    <w:rsid w:val="53B21A1B"/>
    <w:rsid w:val="542DAF4A"/>
    <w:rsid w:val="55653A3C"/>
    <w:rsid w:val="575C02BB"/>
    <w:rsid w:val="58EFE596"/>
    <w:rsid w:val="5B0A5D4B"/>
    <w:rsid w:val="5DDC7F16"/>
    <w:rsid w:val="5E41FE0D"/>
    <w:rsid w:val="5E9DF14F"/>
    <w:rsid w:val="5EF1F901"/>
    <w:rsid w:val="5F5F271A"/>
    <w:rsid w:val="602B8332"/>
    <w:rsid w:val="6432983D"/>
    <w:rsid w:val="6476603C"/>
    <w:rsid w:val="647C6B53"/>
    <w:rsid w:val="65E790FB"/>
    <w:rsid w:val="664D0FF2"/>
    <w:rsid w:val="66A90334"/>
    <w:rsid w:val="676A38FF"/>
    <w:rsid w:val="67722685"/>
    <w:rsid w:val="69E0A3F6"/>
    <w:rsid w:val="6BDDDD50"/>
    <w:rsid w:val="6D20323E"/>
    <w:rsid w:val="712B7D2A"/>
    <w:rsid w:val="72ACEBA6"/>
    <w:rsid w:val="752B4423"/>
    <w:rsid w:val="75821F96"/>
    <w:rsid w:val="7862E4E5"/>
    <w:rsid w:val="791C2D2A"/>
    <w:rsid w:val="7A3C685C"/>
    <w:rsid w:val="7CE7C40D"/>
    <w:rsid w:val="7F8B6E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FC2DAC4"/>
  <w15:chartTrackingRefBased/>
  <w15:docId w15:val="{27E75004-9393-435A-BC1E-1D10400C91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iPriority="0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 w:qFormat="1"/>
    <w:lsdException w:name="List Bullet 3" w:semiHidden="1" w:uiPriority="0" w:unhideWhenUsed="1" w:qFormat="1"/>
    <w:lsdException w:name="List Bullet 4" w:semiHidden="1" w:unhideWhenUsed="1"/>
    <w:lsdException w:name="List Bullet 5" w:semiHidden="1" w:unhideWhenUsed="1"/>
    <w:lsdException w:name="List Number 2" w:semiHidden="1" w:uiPriority="0" w:unhideWhenUsed="1" w:qFormat="1"/>
    <w:lsdException w:name="List Number 3" w:semiHidden="1" w:uiPriority="0" w:unhideWhenUsed="1" w:qFormat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418C0"/>
    <w:rPr>
      <w:lang w:val="en-GB"/>
    </w:rPr>
  </w:style>
  <w:style w:type="paragraph" w:styleId="Heading1">
    <w:name w:val="heading 1"/>
    <w:basedOn w:val="Normal"/>
    <w:next w:val="Normal"/>
    <w:link w:val="Heading1Char"/>
    <w:qFormat/>
    <w:rsid w:val="004418C0"/>
    <w:pPr>
      <w:keepNext/>
      <w:keepLines/>
      <w:spacing w:before="360" w:after="240" w:line="240" w:lineRule="auto"/>
      <w:ind w:right="28"/>
      <w:contextualSpacing/>
      <w:outlineLvl w:val="0"/>
    </w:pPr>
    <w:rPr>
      <w:rFonts w:eastAsiaTheme="majorEastAsia" w:cstheme="majorBidi"/>
      <w:b/>
      <w:color w:val="6A97CF" w:themeColor="text2"/>
      <w:sz w:val="40"/>
      <w:szCs w:val="32"/>
    </w:rPr>
  </w:style>
  <w:style w:type="paragraph" w:styleId="Heading2">
    <w:name w:val="heading 2"/>
    <w:basedOn w:val="Normal"/>
    <w:next w:val="Normal"/>
    <w:link w:val="Heading2Char"/>
    <w:qFormat/>
    <w:rsid w:val="00C65704"/>
    <w:pPr>
      <w:keepNext/>
      <w:keepLines/>
      <w:spacing w:before="400" w:after="0" w:line="288" w:lineRule="auto"/>
      <w:outlineLvl w:val="1"/>
    </w:pPr>
    <w:rPr>
      <w:rFonts w:eastAsiaTheme="majorEastAsia" w:cstheme="majorBidi"/>
      <w:b/>
      <w:color w:val="EC6669" w:themeColor="accent2"/>
      <w:sz w:val="28"/>
      <w:szCs w:val="26"/>
    </w:rPr>
  </w:style>
  <w:style w:type="paragraph" w:styleId="Heading3">
    <w:name w:val="heading 3"/>
    <w:basedOn w:val="Normal"/>
    <w:next w:val="Normal"/>
    <w:link w:val="Heading3Char"/>
    <w:qFormat/>
    <w:rsid w:val="00C65704"/>
    <w:pPr>
      <w:keepNext/>
      <w:keepLines/>
      <w:spacing w:before="400" w:after="0" w:line="288" w:lineRule="auto"/>
      <w:outlineLvl w:val="2"/>
    </w:pPr>
    <w:rPr>
      <w:rFonts w:eastAsiaTheme="majorEastAsia" w:cstheme="majorBidi"/>
      <w:b/>
      <w:color w:val="6EC2BA" w:themeColor="accent4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4418C0"/>
    <w:rPr>
      <w:rFonts w:eastAsiaTheme="majorEastAsia" w:cstheme="majorBidi"/>
      <w:b/>
      <w:color w:val="6A97CF" w:themeColor="text2"/>
      <w:sz w:val="40"/>
      <w:szCs w:val="32"/>
      <w:lang w:val="en-GB"/>
    </w:rPr>
  </w:style>
  <w:style w:type="character" w:customStyle="1" w:styleId="Heading2Char">
    <w:name w:val="Heading 2 Char"/>
    <w:basedOn w:val="DefaultParagraphFont"/>
    <w:link w:val="Heading2"/>
    <w:rsid w:val="00C65704"/>
    <w:rPr>
      <w:rFonts w:eastAsiaTheme="majorEastAsia" w:cstheme="majorBidi"/>
      <w:b/>
      <w:color w:val="EC6669" w:themeColor="accent2"/>
      <w:sz w:val="28"/>
      <w:szCs w:val="26"/>
      <w:lang w:val="en-GB"/>
    </w:rPr>
  </w:style>
  <w:style w:type="character" w:customStyle="1" w:styleId="Heading3Char">
    <w:name w:val="Heading 3 Char"/>
    <w:basedOn w:val="DefaultParagraphFont"/>
    <w:link w:val="Heading3"/>
    <w:rsid w:val="00C65704"/>
    <w:rPr>
      <w:rFonts w:eastAsiaTheme="majorEastAsia" w:cstheme="majorBidi"/>
      <w:b/>
      <w:color w:val="6EC2BA" w:themeColor="accent4"/>
      <w:sz w:val="24"/>
      <w:szCs w:val="20"/>
      <w:lang w:val="en-GB"/>
    </w:rPr>
  </w:style>
  <w:style w:type="paragraph" w:styleId="Footer">
    <w:name w:val="footer"/>
    <w:basedOn w:val="Normal"/>
    <w:link w:val="FooterChar"/>
    <w:uiPriority w:val="99"/>
    <w:rsid w:val="00C65704"/>
    <w:pPr>
      <w:tabs>
        <w:tab w:val="left" w:pos="3165"/>
        <w:tab w:val="right" w:pos="10205"/>
      </w:tabs>
      <w:spacing w:after="0" w:line="288" w:lineRule="auto"/>
      <w:ind w:left="854"/>
    </w:pPr>
    <w:rPr>
      <w:sz w:val="16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C65704"/>
    <w:rPr>
      <w:sz w:val="16"/>
      <w:szCs w:val="20"/>
    </w:rPr>
  </w:style>
  <w:style w:type="paragraph" w:styleId="TOC1">
    <w:name w:val="toc 1"/>
    <w:basedOn w:val="Normal"/>
    <w:next w:val="Normal"/>
    <w:uiPriority w:val="39"/>
    <w:unhideWhenUsed/>
    <w:rsid w:val="003171FA"/>
    <w:pPr>
      <w:tabs>
        <w:tab w:val="right" w:pos="9356"/>
      </w:tabs>
      <w:spacing w:before="200" w:after="100" w:line="288" w:lineRule="auto"/>
      <w:ind w:left="426" w:right="963" w:hanging="426"/>
    </w:pPr>
    <w:rPr>
      <w:b/>
      <w:noProof/>
      <w:sz w:val="20"/>
      <w:szCs w:val="20"/>
    </w:rPr>
  </w:style>
  <w:style w:type="paragraph" w:styleId="TOC2">
    <w:name w:val="toc 2"/>
    <w:basedOn w:val="Normal"/>
    <w:next w:val="Normal"/>
    <w:uiPriority w:val="39"/>
    <w:unhideWhenUsed/>
    <w:rsid w:val="007944E9"/>
    <w:pPr>
      <w:tabs>
        <w:tab w:val="right" w:pos="9356"/>
      </w:tabs>
      <w:spacing w:after="100" w:line="288" w:lineRule="auto"/>
      <w:ind w:left="426" w:right="963"/>
    </w:pPr>
    <w:rPr>
      <w:noProof/>
      <w:sz w:val="20"/>
      <w:szCs w:val="20"/>
    </w:rPr>
  </w:style>
  <w:style w:type="paragraph" w:styleId="TOCHeading">
    <w:name w:val="TOC Heading"/>
    <w:basedOn w:val="Heading1"/>
    <w:next w:val="Normal"/>
    <w:uiPriority w:val="39"/>
    <w:qFormat/>
    <w:rsid w:val="007944E9"/>
    <w:pPr>
      <w:spacing w:before="460" w:after="0"/>
      <w:ind w:left="28"/>
      <w:outlineLvl w:val="9"/>
    </w:pPr>
    <w:rPr>
      <w:rFonts w:asciiTheme="majorHAnsi" w:hAnsiTheme="majorHAnsi"/>
      <w:sz w:val="48"/>
    </w:rPr>
  </w:style>
  <w:style w:type="paragraph" w:customStyle="1" w:styleId="CoverHeading">
    <w:name w:val="Cover Heading"/>
    <w:basedOn w:val="Normal"/>
    <w:rsid w:val="00F80709"/>
    <w:pPr>
      <w:spacing w:after="0" w:line="240" w:lineRule="auto"/>
    </w:pPr>
    <w:rPr>
      <w:rFonts w:asciiTheme="majorHAnsi" w:hAnsiTheme="majorHAnsi"/>
      <w:b/>
      <w:sz w:val="68"/>
      <w:szCs w:val="20"/>
    </w:rPr>
  </w:style>
  <w:style w:type="numbering" w:customStyle="1" w:styleId="RetailTrustHeadings">
    <w:name w:val="RetailTrust Headings"/>
    <w:basedOn w:val="NoList"/>
    <w:uiPriority w:val="99"/>
    <w:rsid w:val="007944E9"/>
    <w:pPr>
      <w:numPr>
        <w:numId w:val="7"/>
      </w:numPr>
    </w:pPr>
  </w:style>
  <w:style w:type="paragraph" w:customStyle="1" w:styleId="Heading1NoTOC">
    <w:name w:val="Heading 1 No TOC"/>
    <w:basedOn w:val="Normal"/>
    <w:next w:val="Normal"/>
    <w:qFormat/>
    <w:rsid w:val="008C4BCE"/>
    <w:pPr>
      <w:keepNext/>
      <w:keepLines/>
      <w:pageBreakBefore/>
      <w:pBdr>
        <w:top w:val="single" w:sz="24" w:space="21" w:color="auto"/>
      </w:pBdr>
      <w:spacing w:after="440" w:line="240" w:lineRule="auto"/>
      <w:ind w:left="28" w:right="28"/>
      <w:contextualSpacing/>
      <w:outlineLvl w:val="0"/>
    </w:pPr>
    <w:rPr>
      <w:rFonts w:eastAsiaTheme="majorEastAsia" w:cstheme="majorBidi"/>
      <w:b/>
      <w:color w:val="6A97CF" w:themeColor="text2"/>
      <w:sz w:val="40"/>
      <w:szCs w:val="32"/>
    </w:rPr>
  </w:style>
  <w:style w:type="table" w:customStyle="1" w:styleId="retailTrustHighlightBoxblue">
    <w:name w:val="retailTrust Highlight Box blue"/>
    <w:basedOn w:val="TableNormal"/>
    <w:uiPriority w:val="99"/>
    <w:rsid w:val="00C52675"/>
    <w:pPr>
      <w:spacing w:after="0" w:line="240" w:lineRule="auto"/>
    </w:pPr>
    <w:rPr>
      <w:color w:val="FFFFFF" w:themeColor="background1"/>
      <w:sz w:val="20"/>
      <w:szCs w:val="20"/>
      <w:lang w:val="en-GB"/>
    </w:rPr>
    <w:tblPr>
      <w:tblCellMar>
        <w:top w:w="170" w:type="dxa"/>
        <w:left w:w="227" w:type="dxa"/>
        <w:bottom w:w="170" w:type="dxa"/>
        <w:right w:w="227" w:type="dxa"/>
      </w:tblCellMar>
    </w:tblPr>
    <w:tcPr>
      <w:shd w:val="clear" w:color="auto" w:fill="6A97CF" w:themeFill="accent1"/>
    </w:tcPr>
  </w:style>
  <w:style w:type="character" w:styleId="Hyperlink">
    <w:name w:val="Hyperlink"/>
    <w:basedOn w:val="DefaultParagraphFont"/>
    <w:uiPriority w:val="99"/>
    <w:unhideWhenUsed/>
    <w:rsid w:val="007944E9"/>
    <w:rPr>
      <w:color w:val="6A97CF" w:themeColor="hyperlink"/>
      <w:u w:val="single"/>
    </w:rPr>
  </w:style>
  <w:style w:type="paragraph" w:customStyle="1" w:styleId="CoverSubheading">
    <w:name w:val="Cover Subheading"/>
    <w:basedOn w:val="Normal"/>
    <w:qFormat/>
    <w:rsid w:val="007944E9"/>
    <w:pPr>
      <w:spacing w:after="0" w:line="240" w:lineRule="auto"/>
    </w:pPr>
    <w:rPr>
      <w:rFonts w:asciiTheme="majorHAnsi" w:hAnsiTheme="majorHAnsi"/>
      <w:sz w:val="44"/>
      <w:szCs w:val="20"/>
    </w:rPr>
  </w:style>
  <w:style w:type="table" w:customStyle="1" w:styleId="retailTrustDefaultTable">
    <w:name w:val="retailTrust Default Table"/>
    <w:basedOn w:val="TableNormal"/>
    <w:uiPriority w:val="99"/>
    <w:rsid w:val="00C52675"/>
    <w:pPr>
      <w:spacing w:after="0" w:line="240" w:lineRule="auto"/>
    </w:pPr>
    <w:rPr>
      <w:rFonts w:eastAsia="Cambria" w:cs="Times New Roman"/>
      <w:sz w:val="20"/>
      <w:szCs w:val="20"/>
      <w:lang w:val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8" w:space="0" w:color="FFFFFF" w:themeColor="background1"/>
        <w:insideV w:val="single" w:sz="8" w:space="0" w:color="FFFFFF" w:themeColor="background1"/>
      </w:tblBorders>
      <w:tblCellMar>
        <w:top w:w="57" w:type="dxa"/>
        <w:left w:w="85" w:type="dxa"/>
        <w:bottom w:w="57" w:type="dxa"/>
        <w:right w:w="85" w:type="dxa"/>
      </w:tblCellMar>
    </w:tblPr>
    <w:tcPr>
      <w:shd w:val="clear" w:color="auto" w:fill="auto"/>
    </w:tcPr>
    <w:tblStylePr w:type="firstRow">
      <w:pPr>
        <w:wordWrap/>
        <w:spacing w:beforeLines="0"/>
        <w:jc w:val="left"/>
      </w:pPr>
      <w:rPr>
        <w:rFonts w:asciiTheme="minorHAnsi" w:hAnsiTheme="minorHAnsi"/>
        <w:b/>
        <w:color w:val="FFFFFF" w:themeColor="background1"/>
      </w:rPr>
      <w:tblPr/>
      <w:tcPr>
        <w:shd w:val="clear" w:color="auto" w:fill="6A97CF" w:themeFill="accent1"/>
      </w:tcPr>
    </w:tblStylePr>
    <w:tblStylePr w:type="lastRow">
      <w:rPr>
        <w:b/>
      </w:rPr>
    </w:tblStylePr>
    <w:tblStylePr w:type="firstCol">
      <w:rPr>
        <w:b/>
      </w:rPr>
    </w:tblStylePr>
    <w:tblStylePr w:type="band2Vert">
      <w:tblPr/>
      <w:tcPr>
        <w:shd w:val="clear" w:color="auto" w:fill="F2F2F2" w:themeFill="background1" w:themeFillShade="F2"/>
      </w:tcPr>
    </w:tblStylePr>
    <w:tblStylePr w:type="band2Horz">
      <w:tblPr/>
      <w:tcPr>
        <w:shd w:val="clear" w:color="auto" w:fill="F2F2F2" w:themeFill="background1" w:themeFillShade="F2"/>
      </w:tcPr>
    </w:tblStylePr>
  </w:style>
  <w:style w:type="paragraph" w:styleId="TOC3">
    <w:name w:val="toc 3"/>
    <w:basedOn w:val="TOC2"/>
    <w:next w:val="Normal"/>
    <w:autoRedefine/>
    <w:uiPriority w:val="39"/>
    <w:unhideWhenUsed/>
    <w:rsid w:val="00750C78"/>
    <w:pPr>
      <w:ind w:left="420"/>
    </w:pPr>
    <w:rPr>
      <w:rFonts w:eastAsia="Cambria" w:cs="Times New Roman"/>
      <w:szCs w:val="21"/>
    </w:rPr>
  </w:style>
  <w:style w:type="table" w:customStyle="1" w:styleId="retailTrustbreakoutred">
    <w:name w:val="retailTrust breakout red"/>
    <w:basedOn w:val="retailTrustHighlightBoxblue"/>
    <w:uiPriority w:val="99"/>
    <w:rsid w:val="00C52675"/>
    <w:tblPr/>
    <w:tcPr>
      <w:shd w:val="clear" w:color="auto" w:fill="EC6669" w:themeFill="accent2"/>
    </w:tcPr>
  </w:style>
  <w:style w:type="paragraph" w:customStyle="1" w:styleId="Documenttitle">
    <w:name w:val="Document title"/>
    <w:qFormat/>
    <w:rsid w:val="00C65704"/>
    <w:pPr>
      <w:tabs>
        <w:tab w:val="left" w:pos="3165"/>
        <w:tab w:val="right" w:pos="10205"/>
      </w:tabs>
    </w:pPr>
    <w:rPr>
      <w:bCs/>
      <w:sz w:val="24"/>
      <w:szCs w:val="20"/>
    </w:rPr>
  </w:style>
  <w:style w:type="paragraph" w:customStyle="1" w:styleId="Coverline">
    <w:name w:val="Coverline"/>
    <w:basedOn w:val="Normal"/>
    <w:qFormat/>
    <w:rsid w:val="007944E9"/>
    <w:pPr>
      <w:tabs>
        <w:tab w:val="left" w:pos="714"/>
      </w:tabs>
      <w:spacing w:after="600" w:line="288" w:lineRule="auto"/>
    </w:pPr>
    <w:rPr>
      <w:noProof/>
      <w:sz w:val="14"/>
      <w:szCs w:val="14"/>
    </w:rPr>
  </w:style>
  <w:style w:type="paragraph" w:styleId="ListBullet">
    <w:name w:val="List Bullet"/>
    <w:basedOn w:val="Normal"/>
    <w:unhideWhenUsed/>
    <w:qFormat/>
    <w:rsid w:val="009175C5"/>
    <w:pPr>
      <w:numPr>
        <w:numId w:val="9"/>
      </w:numPr>
      <w:spacing w:after="120" w:line="288" w:lineRule="auto"/>
      <w:contextualSpacing/>
    </w:pPr>
    <w:rPr>
      <w:szCs w:val="20"/>
    </w:rPr>
  </w:style>
  <w:style w:type="paragraph" w:styleId="ListBullet2">
    <w:name w:val="List Bullet 2"/>
    <w:basedOn w:val="Normal"/>
    <w:unhideWhenUsed/>
    <w:qFormat/>
    <w:rsid w:val="009175C5"/>
    <w:pPr>
      <w:numPr>
        <w:ilvl w:val="1"/>
        <w:numId w:val="9"/>
      </w:numPr>
      <w:spacing w:after="0" w:line="288" w:lineRule="auto"/>
      <w:contextualSpacing/>
    </w:pPr>
    <w:rPr>
      <w:szCs w:val="20"/>
    </w:rPr>
  </w:style>
  <w:style w:type="paragraph" w:styleId="ListBullet3">
    <w:name w:val="List Bullet 3"/>
    <w:basedOn w:val="Normal"/>
    <w:unhideWhenUsed/>
    <w:qFormat/>
    <w:rsid w:val="009175C5"/>
    <w:pPr>
      <w:numPr>
        <w:ilvl w:val="2"/>
        <w:numId w:val="9"/>
      </w:numPr>
      <w:spacing w:after="0" w:line="288" w:lineRule="auto"/>
      <w:contextualSpacing/>
    </w:pPr>
    <w:rPr>
      <w:szCs w:val="20"/>
    </w:rPr>
  </w:style>
  <w:style w:type="paragraph" w:styleId="ListBullet4">
    <w:name w:val="List Bullet 4"/>
    <w:basedOn w:val="Normal"/>
    <w:uiPriority w:val="99"/>
    <w:unhideWhenUsed/>
    <w:rsid w:val="009175C5"/>
    <w:pPr>
      <w:numPr>
        <w:ilvl w:val="3"/>
        <w:numId w:val="9"/>
      </w:numPr>
      <w:spacing w:after="0" w:line="288" w:lineRule="auto"/>
      <w:contextualSpacing/>
    </w:pPr>
    <w:rPr>
      <w:szCs w:val="20"/>
    </w:rPr>
  </w:style>
  <w:style w:type="paragraph" w:styleId="ListBullet5">
    <w:name w:val="List Bullet 5"/>
    <w:basedOn w:val="Normal"/>
    <w:uiPriority w:val="99"/>
    <w:semiHidden/>
    <w:unhideWhenUsed/>
    <w:rsid w:val="007944E9"/>
    <w:pPr>
      <w:numPr>
        <w:ilvl w:val="4"/>
        <w:numId w:val="9"/>
      </w:numPr>
      <w:spacing w:after="0" w:line="288" w:lineRule="auto"/>
      <w:contextualSpacing/>
    </w:pPr>
    <w:rPr>
      <w:sz w:val="20"/>
      <w:szCs w:val="20"/>
    </w:rPr>
  </w:style>
  <w:style w:type="paragraph" w:styleId="ListNumber">
    <w:name w:val="List Number"/>
    <w:basedOn w:val="ListParagraph"/>
    <w:unhideWhenUsed/>
    <w:qFormat/>
    <w:rsid w:val="007944E9"/>
    <w:pPr>
      <w:numPr>
        <w:numId w:val="8"/>
      </w:numPr>
      <w:spacing w:before="240" w:after="240" w:line="312" w:lineRule="auto"/>
    </w:pPr>
    <w:rPr>
      <w:rFonts w:eastAsia="Cambria" w:cs="Times New Roman"/>
      <w:sz w:val="20"/>
      <w:szCs w:val="21"/>
    </w:rPr>
  </w:style>
  <w:style w:type="paragraph" w:styleId="ListNumber2">
    <w:name w:val="List Number 2"/>
    <w:basedOn w:val="ListParagraph"/>
    <w:unhideWhenUsed/>
    <w:qFormat/>
    <w:rsid w:val="007944E9"/>
    <w:pPr>
      <w:numPr>
        <w:ilvl w:val="1"/>
        <w:numId w:val="8"/>
      </w:numPr>
      <w:spacing w:before="120" w:after="120" w:line="288" w:lineRule="auto"/>
    </w:pPr>
    <w:rPr>
      <w:rFonts w:eastAsia="Cambria" w:cs="Times New Roman"/>
      <w:sz w:val="20"/>
      <w:szCs w:val="21"/>
    </w:rPr>
  </w:style>
  <w:style w:type="paragraph" w:styleId="ListNumber3">
    <w:name w:val="List Number 3"/>
    <w:basedOn w:val="Normal"/>
    <w:unhideWhenUsed/>
    <w:qFormat/>
    <w:rsid w:val="007944E9"/>
    <w:pPr>
      <w:numPr>
        <w:ilvl w:val="2"/>
        <w:numId w:val="8"/>
      </w:numPr>
      <w:spacing w:after="0" w:line="288" w:lineRule="auto"/>
      <w:contextualSpacing/>
    </w:pPr>
    <w:rPr>
      <w:sz w:val="20"/>
      <w:szCs w:val="20"/>
    </w:rPr>
  </w:style>
  <w:style w:type="paragraph" w:styleId="ListNumber4">
    <w:name w:val="List Number 4"/>
    <w:basedOn w:val="ListNumber3"/>
    <w:uiPriority w:val="99"/>
    <w:unhideWhenUsed/>
    <w:rsid w:val="007944E9"/>
    <w:pPr>
      <w:numPr>
        <w:ilvl w:val="3"/>
      </w:numPr>
    </w:pPr>
  </w:style>
  <w:style w:type="paragraph" w:styleId="ListNumber5">
    <w:name w:val="List Number 5"/>
    <w:basedOn w:val="Normal"/>
    <w:uiPriority w:val="99"/>
    <w:semiHidden/>
    <w:unhideWhenUsed/>
    <w:rsid w:val="007944E9"/>
    <w:pPr>
      <w:numPr>
        <w:ilvl w:val="4"/>
        <w:numId w:val="8"/>
      </w:numPr>
      <w:spacing w:after="0" w:line="288" w:lineRule="auto"/>
      <w:contextualSpacing/>
    </w:pPr>
    <w:rPr>
      <w:sz w:val="20"/>
      <w:szCs w:val="20"/>
    </w:rPr>
  </w:style>
  <w:style w:type="paragraph" w:styleId="ListParagraph">
    <w:name w:val="List Paragraph"/>
    <w:basedOn w:val="Normal"/>
    <w:uiPriority w:val="34"/>
    <w:qFormat/>
    <w:rsid w:val="007944E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944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44E9"/>
  </w:style>
  <w:style w:type="table" w:styleId="TableGrid">
    <w:name w:val="Table Grid"/>
    <w:basedOn w:val="TableNormal"/>
    <w:uiPriority w:val="39"/>
    <w:rsid w:val="00C526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tailTrustBreakoutYellow">
    <w:name w:val="retailTrust Breakout Yellow"/>
    <w:basedOn w:val="TableNormal"/>
    <w:uiPriority w:val="99"/>
    <w:rsid w:val="00E83C4E"/>
    <w:pPr>
      <w:spacing w:after="0" w:line="240" w:lineRule="auto"/>
    </w:pPr>
    <w:tblPr>
      <w:tblCellMar>
        <w:top w:w="170" w:type="dxa"/>
        <w:left w:w="227" w:type="dxa"/>
        <w:bottom w:w="170" w:type="dxa"/>
        <w:right w:w="227" w:type="dxa"/>
      </w:tblCellMar>
    </w:tblPr>
    <w:tcPr>
      <w:shd w:val="clear" w:color="auto" w:fill="FDCB4E" w:themeFill="accent3"/>
    </w:tcPr>
  </w:style>
  <w:style w:type="table" w:customStyle="1" w:styleId="retailTrustTablered">
    <w:name w:val="retailTrust Table red"/>
    <w:basedOn w:val="TableNormal"/>
    <w:uiPriority w:val="99"/>
    <w:rsid w:val="00FB53A2"/>
    <w:pPr>
      <w:spacing w:after="0" w:line="240" w:lineRule="auto"/>
    </w:pPr>
    <w:rPr>
      <w:rFonts w:eastAsia="Cambria" w:cs="Times New Roman"/>
      <w:sz w:val="20"/>
      <w:szCs w:val="20"/>
      <w:lang w:val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8" w:space="0" w:color="FFFFFF" w:themeColor="background1"/>
        <w:insideV w:val="single" w:sz="8" w:space="0" w:color="FFFFFF" w:themeColor="background1"/>
      </w:tblBorders>
      <w:tblCellMar>
        <w:top w:w="57" w:type="dxa"/>
        <w:left w:w="85" w:type="dxa"/>
        <w:bottom w:w="57" w:type="dxa"/>
        <w:right w:w="85" w:type="dxa"/>
      </w:tblCellMar>
    </w:tblPr>
    <w:tcPr>
      <w:shd w:val="clear" w:color="auto" w:fill="auto"/>
    </w:tcPr>
    <w:tblStylePr w:type="firstRow">
      <w:pPr>
        <w:wordWrap/>
        <w:spacing w:beforeLines="0"/>
        <w:jc w:val="left"/>
      </w:pPr>
      <w:rPr>
        <w:rFonts w:asciiTheme="minorHAnsi" w:hAnsiTheme="minorHAnsi"/>
        <w:b/>
        <w:color w:val="FFFFFF" w:themeColor="background1"/>
      </w:rPr>
      <w:tblPr/>
      <w:tcPr>
        <w:shd w:val="clear" w:color="auto" w:fill="EC6669" w:themeFill="accent2"/>
      </w:tcPr>
    </w:tblStylePr>
    <w:tblStylePr w:type="lastRow">
      <w:rPr>
        <w:b/>
      </w:rPr>
    </w:tblStylePr>
    <w:tblStylePr w:type="firstCol">
      <w:rPr>
        <w:b/>
      </w:rPr>
    </w:tblStylePr>
    <w:tblStylePr w:type="band2Vert">
      <w:tblPr/>
      <w:tcPr>
        <w:shd w:val="clear" w:color="auto" w:fill="F2F2F2" w:themeFill="background1" w:themeFillShade="F2"/>
      </w:tcPr>
    </w:tblStylePr>
    <w:tblStylePr w:type="band2Horz">
      <w:tblPr/>
      <w:tcPr>
        <w:shd w:val="clear" w:color="auto" w:fill="F2F2F2" w:themeFill="background1" w:themeFillShade="F2"/>
      </w:tcPr>
    </w:tblStylePr>
  </w:style>
  <w:style w:type="paragraph" w:styleId="NoSpacing">
    <w:name w:val="No Spacing"/>
    <w:uiPriority w:val="1"/>
    <w:qFormat/>
    <w:rsid w:val="004418C0"/>
    <w:pPr>
      <w:spacing w:after="0" w:line="240" w:lineRule="auto"/>
    </w:pPr>
  </w:style>
  <w:style w:type="character" w:styleId="Strong">
    <w:name w:val="Strong"/>
    <w:basedOn w:val="DefaultParagraphFont"/>
    <w:uiPriority w:val="22"/>
    <w:qFormat/>
    <w:rsid w:val="005C7D87"/>
    <w:rPr>
      <w:b/>
      <w:bCs/>
    </w:rPr>
  </w:style>
  <w:style w:type="character" w:styleId="CommentReference">
    <w:name w:val="annotation reference"/>
    <w:basedOn w:val="DefaultParagraphFont"/>
    <w:uiPriority w:val="99"/>
    <w:semiHidden/>
    <w:unhideWhenUsed/>
    <w:rsid w:val="00E8604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8604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8604D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8604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8604D"/>
    <w:rPr>
      <w:b/>
      <w:bCs/>
      <w:sz w:val="20"/>
      <w:szCs w:val="2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8604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604D"/>
    <w:rPr>
      <w:rFonts w:ascii="Segoe UI" w:hAnsi="Segoe UI" w:cs="Segoe UI"/>
      <w:sz w:val="18"/>
      <w:szCs w:val="18"/>
      <w:lang w:val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261B2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3E72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74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7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Khanba\OneDrive%20-%20Retail%20Trust\Documents\Custom%20Office%20Templates\Plain%20word%20document%20Retail%20Trust%20template.dotx" TargetMode="External"/></Relationships>
</file>

<file path=word/theme/theme1.xml><?xml version="1.0" encoding="utf-8"?>
<a:theme xmlns:a="http://schemas.openxmlformats.org/drawingml/2006/main" name="Office Theme">
  <a:themeElements>
    <a:clrScheme name="RetailTrust">
      <a:dk1>
        <a:srgbClr val="353636"/>
      </a:dk1>
      <a:lt1>
        <a:sysClr val="window" lastClr="FFFFFF"/>
      </a:lt1>
      <a:dk2>
        <a:srgbClr val="6A97CF"/>
      </a:dk2>
      <a:lt2>
        <a:srgbClr val="E7E6E6"/>
      </a:lt2>
      <a:accent1>
        <a:srgbClr val="6A97CF"/>
      </a:accent1>
      <a:accent2>
        <a:srgbClr val="EC6669"/>
      </a:accent2>
      <a:accent3>
        <a:srgbClr val="FDCB4E"/>
      </a:accent3>
      <a:accent4>
        <a:srgbClr val="6EC2BA"/>
      </a:accent4>
      <a:accent5>
        <a:srgbClr val="6A97CF"/>
      </a:accent5>
      <a:accent6>
        <a:srgbClr val="EC6669"/>
      </a:accent6>
      <a:hlink>
        <a:srgbClr val="6A97CF"/>
      </a:hlink>
      <a:folHlink>
        <a:srgbClr val="EC6669"/>
      </a:folHlink>
    </a:clrScheme>
    <a:fontScheme name="Arial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Headerimage xmlns="929f3a9c-c9a8-4b53-9d3b-dd3394411a44" xsi:nil="true"/>
    <SharedWithUsers xmlns="ea61c7f6-85f1-46c1-8edb-59072492b96f">
      <UserInfo>
        <DisplayName>Jat Khanba</DisplayName>
        <AccountId>13</AccountId>
        <AccountType/>
      </UserInfo>
    </SharedWithUser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66AA97B99C9FD48A5D80FAFDA992329" ma:contentTypeVersion="15" ma:contentTypeDescription="Create a new document." ma:contentTypeScope="" ma:versionID="647079ee63d9b36e4957c3647287d5c3">
  <xsd:schema xmlns:xsd="http://www.w3.org/2001/XMLSchema" xmlns:xs="http://www.w3.org/2001/XMLSchema" xmlns:p="http://schemas.microsoft.com/office/2006/metadata/properties" xmlns:ns2="929f3a9c-c9a8-4b53-9d3b-dd3394411a44" xmlns:ns3="ea61c7f6-85f1-46c1-8edb-59072492b96f" targetNamespace="http://schemas.microsoft.com/office/2006/metadata/properties" ma:root="true" ma:fieldsID="e6e63738df2fe4cb405c6a9ded9dfe8d" ns2:_="" ns3:_="">
    <xsd:import namespace="929f3a9c-c9a8-4b53-9d3b-dd3394411a44"/>
    <xsd:import namespace="ea61c7f6-85f1-46c1-8edb-59072492b96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Headerimag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9f3a9c-c9a8-4b53-9d3b-dd3394411a4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Headerimage" ma:index="20" nillable="true" ma:displayName="Header image" ma:format="Dropdown" ma:internalName="Headerimage">
      <xsd:simpleType>
        <xsd:restriction base="dms:Text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61c7f6-85f1-46c1-8edb-59072492b96f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96423F-CC8B-496D-9F4A-B83967B5EF39}">
  <ds:schemaRefs>
    <ds:schemaRef ds:uri="http://schemas.microsoft.com/office/2006/metadata/properties"/>
    <ds:schemaRef ds:uri="http://schemas.microsoft.com/office/infopath/2007/PartnerControls"/>
    <ds:schemaRef ds:uri="929f3a9c-c9a8-4b53-9d3b-dd3394411a44"/>
    <ds:schemaRef ds:uri="ea61c7f6-85f1-46c1-8edb-59072492b96f"/>
  </ds:schemaRefs>
</ds:datastoreItem>
</file>

<file path=customXml/itemProps2.xml><?xml version="1.0" encoding="utf-8"?>
<ds:datastoreItem xmlns:ds="http://schemas.openxmlformats.org/officeDocument/2006/customXml" ds:itemID="{967486AB-F2DD-4215-88A4-E464B8C1F1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29f3a9c-c9a8-4b53-9d3b-dd3394411a44"/>
    <ds:schemaRef ds:uri="ea61c7f6-85f1-46c1-8edb-59072492b96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37BC130-AEAB-41A1-9E73-717AF0E406C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27E444E-74CF-4CC3-BB33-CC919DE332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Plain word document Retail Trust template</Template>
  <TotalTime>0</TotalTime>
  <Pages>2</Pages>
  <Words>201</Words>
  <Characters>1152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Jatinder Khanba</dc:creator>
  <cp:keywords/>
  <dc:description/>
  <cp:lastModifiedBy>Katie Palmer</cp:lastModifiedBy>
  <cp:revision>2</cp:revision>
  <cp:lastPrinted>2022-05-06T08:05:00Z</cp:lastPrinted>
  <dcterms:created xsi:type="dcterms:W3CDTF">2022-05-11T06:34:00Z</dcterms:created>
  <dcterms:modified xsi:type="dcterms:W3CDTF">2022-05-11T06:34:00Z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0x010100166AA97B99C9FD48A5D80FAFDA992329</vt:lpwstr>
  </property>
</Properties>
</file>